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ПАСПОРТ СЕРГЕЕВСКОЕ СЕЛЬСКОЕ ПОСЕЛЕНИЕ</w:t>
      </w:r>
    </w:p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1) Справочная информация</w:t>
      </w:r>
    </w:p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bookmarkStart w:id="0" w:name="_GoBack"/>
      <w:bookmarkEnd w:id="0"/>
      <w:r w:rsidRPr="00F742C0">
        <w:rPr>
          <w:rFonts w:ascii="Times New Roman" w:hAnsi="Times New Roman"/>
          <w:b/>
          <w:bCs/>
          <w:lang w:eastAsia="ru-RU"/>
        </w:rPr>
        <w:t>СЕРГЕЕВСКОЕ  СЕЛЬСКОЕ  ПОСЕЛЕНИЕ</w:t>
      </w:r>
    </w:p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</w:t>
      </w:r>
    </w:p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Юридический адрес: 636941, Томская область, Первомайский район, с.Сергеево, ул.Школьная, 3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585"/>
        <w:gridCol w:w="3164"/>
        <w:gridCol w:w="2636"/>
      </w:tblGrid>
      <w:tr w:rsidR="003E3B08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Фамилия Имя Отчество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(код)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телефона,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факса,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телефона/факса, Электронная почта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Должность</w:t>
            </w:r>
          </w:p>
        </w:tc>
      </w:tr>
      <w:tr w:rsidR="003E3B08" w:rsidRPr="00E003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Барсуков Олег Анатольевич</w:t>
            </w:r>
          </w:p>
          <w:p w:rsidR="003E3B08" w:rsidRPr="00443256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val="en-US" w:eastAsia="ru-RU"/>
              </w:rPr>
            </w:pPr>
            <w:r w:rsidRPr="005F64AD">
              <w:rPr>
                <w:rFonts w:ascii="Times New Roman" w:hAnsi="Times New Roman"/>
                <w:color w:val="595959"/>
                <w:lang w:val="en-US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147.75pt">
                  <v:imagedata r:id="rId5" o:title=""/>
                </v:shape>
              </w:pic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43 225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Эл. почта: </w:t>
            </w:r>
            <w:r w:rsidRPr="00F742C0">
              <w:rPr>
                <w:rFonts w:ascii="Times New Roman" w:hAnsi="Times New Roman"/>
                <w:b/>
                <w:bCs/>
                <w:lang w:eastAsia="ru-RU"/>
              </w:rPr>
              <w:t>  </w:t>
            </w:r>
            <w:r w:rsidRPr="00F742C0">
              <w:rPr>
                <w:rFonts w:ascii="Times New Roman" w:hAnsi="Times New Roman"/>
                <w:bCs/>
                <w:lang w:val="en-US" w:eastAsia="ru-RU"/>
              </w:rPr>
              <w:t>sergeevo</w:t>
            </w:r>
            <w:r w:rsidRPr="00F742C0">
              <w:rPr>
                <w:rFonts w:ascii="Times New Roman" w:hAnsi="Times New Roman"/>
                <w:lang w:eastAsia="ru-RU"/>
              </w:rPr>
              <w:t>@</w:t>
            </w:r>
            <w:r w:rsidRPr="00F742C0">
              <w:rPr>
                <w:rFonts w:ascii="Times New Roman" w:hAnsi="Times New Roman"/>
                <w:lang w:val="en-US" w:eastAsia="ru-RU"/>
              </w:rPr>
              <w:t>tomsk</w:t>
            </w:r>
            <w:r w:rsidRPr="00F742C0">
              <w:rPr>
                <w:rFonts w:ascii="Times New Roman" w:hAnsi="Times New Roman"/>
                <w:lang w:eastAsia="ru-RU"/>
              </w:rPr>
              <w:t>.</w:t>
            </w:r>
            <w:r w:rsidRPr="00F742C0">
              <w:rPr>
                <w:rFonts w:ascii="Times New Roman" w:hAnsi="Times New Roman"/>
                <w:lang w:val="en-US" w:eastAsia="ru-RU"/>
              </w:rPr>
              <w:t>gov</w:t>
            </w:r>
            <w:r w:rsidRPr="00F742C0">
              <w:rPr>
                <w:rFonts w:ascii="Times New Roman" w:hAnsi="Times New Roman"/>
                <w:lang w:eastAsia="ru-RU"/>
              </w:rPr>
              <w:t>.ru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Глава  Сергеевского сельского поселения</w:t>
            </w:r>
          </w:p>
        </w:tc>
      </w:tr>
      <w:tr w:rsidR="003E3B08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Закирова Марина Ивановна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3E3B08" w:rsidRPr="00F742C0" w:rsidRDefault="003E3B08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43 320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Управляющий делами</w:t>
            </w:r>
          </w:p>
        </w:tc>
      </w:tr>
      <w:tr w:rsidR="003E3B08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Шадрина Надежда Григорьевна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3E3B08" w:rsidRPr="00F742C0" w:rsidRDefault="003E3B08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43 231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Ведущий специалист</w:t>
            </w:r>
          </w:p>
        </w:tc>
      </w:tr>
      <w:tr w:rsidR="003E3B08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Никешкин Евгений Александрович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3E3B08" w:rsidRPr="00F742C0" w:rsidRDefault="003E3B08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43 231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Специалист 1 категории</w:t>
            </w:r>
          </w:p>
        </w:tc>
      </w:tr>
      <w:tr w:rsidR="003E3B08" w:rsidRPr="00F742C0" w:rsidTr="00FD557A">
        <w:trPr>
          <w:tblCellSpacing w:w="0" w:type="dxa"/>
          <w:jc w:val="center"/>
        </w:trPr>
        <w:tc>
          <w:tcPr>
            <w:tcW w:w="35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Дмитриева Александра Юрьевна</w:t>
            </w:r>
          </w:p>
        </w:tc>
        <w:tc>
          <w:tcPr>
            <w:tcW w:w="3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телефона/факса:</w:t>
            </w:r>
          </w:p>
          <w:p w:rsidR="003E3B08" w:rsidRPr="00F742C0" w:rsidRDefault="003E3B08" w:rsidP="00FD557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(8-38245) 43 320</w:t>
            </w:r>
          </w:p>
        </w:tc>
        <w:tc>
          <w:tcPr>
            <w:tcW w:w="2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Специалист 1 категории</w:t>
            </w:r>
          </w:p>
        </w:tc>
      </w:tr>
    </w:tbl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u w:val="single"/>
          <w:lang w:eastAsia="ru-RU"/>
        </w:rPr>
      </w:pPr>
      <w:r w:rsidRPr="00F742C0">
        <w:rPr>
          <w:rFonts w:ascii="Times New Roman" w:hAnsi="Times New Roman"/>
          <w:u w:val="single"/>
          <w:lang w:eastAsia="ru-RU"/>
        </w:rPr>
        <w:t>Представительная власть представлена Советом депутатов, состоящим:</w:t>
      </w:r>
    </w:p>
    <w:tbl>
      <w:tblPr>
        <w:tblW w:w="8092" w:type="dxa"/>
        <w:tblCellMar>
          <w:left w:w="0" w:type="dxa"/>
          <w:right w:w="0" w:type="dxa"/>
        </w:tblCellMar>
        <w:tblLook w:val="0000"/>
      </w:tblPr>
      <w:tblGrid>
        <w:gridCol w:w="452"/>
        <w:gridCol w:w="3187"/>
        <w:gridCol w:w="4453"/>
      </w:tblGrid>
      <w:tr w:rsidR="003E3B08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jc w:val="center"/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jc w:val="center"/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  <w:t>ФИО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jc w:val="center"/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b/>
                <w:bCs/>
                <w:sz w:val="21"/>
                <w:szCs w:val="21"/>
                <w:lang w:eastAsia="ru-RU"/>
              </w:rPr>
              <w:t>Должность</w:t>
            </w:r>
          </w:p>
        </w:tc>
      </w:tr>
      <w:tr w:rsidR="003E3B08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Картофоелев Олег Иванович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Водитель скорой помощи</w:t>
            </w:r>
          </w:p>
        </w:tc>
      </w:tr>
      <w:tr w:rsidR="003E3B08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2 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Поторокин Николай Егорович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Пенсионер</w:t>
            </w:r>
          </w:p>
        </w:tc>
      </w:tr>
      <w:tr w:rsidR="003E3B08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Мисник Сергей Александрович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Водитель</w:t>
            </w:r>
          </w:p>
        </w:tc>
      </w:tr>
      <w:tr w:rsidR="003E3B08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Семенюк Татьяна Владимировна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Начальник почтового отделения связи с.Ежи</w:t>
            </w:r>
          </w:p>
        </w:tc>
      </w:tr>
      <w:tr w:rsidR="003E3B08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Пангина Тамара Леонидовна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Учитель</w:t>
            </w:r>
          </w:p>
        </w:tc>
      </w:tr>
      <w:tr w:rsidR="003E3B08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Адамович Наталья Геннадьевна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Завуч организатор Сергеевской СОШ</w:t>
            </w:r>
          </w:p>
        </w:tc>
      </w:tr>
      <w:tr w:rsidR="003E3B08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66D70" w:rsidRDefault="003E3B08" w:rsidP="00335966">
            <w:pPr>
              <w:spacing w:after="0" w:line="315" w:lineRule="atLeast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Фролова Ирина Ф</w:t>
            </w:r>
            <w:r>
              <w:rPr>
                <w:rFonts w:ascii="Times New Roman" w:hAnsi="Times New Roman"/>
                <w:sz w:val="21"/>
                <w:szCs w:val="21"/>
                <w:lang w:eastAsia="ru-RU"/>
              </w:rPr>
              <w:t>айзелгаяновна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Учитель начальных классов Сергеевской СОШ</w:t>
            </w:r>
          </w:p>
        </w:tc>
      </w:tr>
      <w:tr w:rsidR="003E3B08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Алешкина Галина Петровна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Учитель начальных классов Сергеевской СОШ</w:t>
            </w:r>
          </w:p>
        </w:tc>
      </w:tr>
      <w:tr w:rsidR="003E3B08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Лебедкина Наталья Анатольевна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Медсестра Вознесенского ФАПа</w:t>
            </w:r>
          </w:p>
        </w:tc>
      </w:tr>
      <w:tr w:rsidR="003E3B08" w:rsidRPr="00F742C0" w:rsidTr="00335966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Козырев Владимир Алексеевич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EB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3E3B08" w:rsidRPr="00F742C0" w:rsidRDefault="003E3B08" w:rsidP="00335966">
            <w:pPr>
              <w:spacing w:after="0" w:line="315" w:lineRule="atLeast"/>
              <w:rPr>
                <w:rFonts w:ascii="inherit" w:hAnsi="inherit"/>
                <w:sz w:val="21"/>
                <w:szCs w:val="21"/>
                <w:lang w:eastAsia="ru-RU"/>
              </w:rPr>
            </w:pPr>
            <w:r w:rsidRPr="00F742C0">
              <w:rPr>
                <w:rFonts w:ascii="inherit" w:hAnsi="inherit"/>
                <w:sz w:val="21"/>
                <w:szCs w:val="21"/>
                <w:lang w:eastAsia="ru-RU"/>
              </w:rPr>
              <w:t>Механик ООО ТД «Карандашной фабрики»</w:t>
            </w:r>
          </w:p>
        </w:tc>
      </w:tr>
    </w:tbl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u w:val="single"/>
          <w:lang w:eastAsia="ru-RU"/>
        </w:rPr>
      </w:pPr>
    </w:p>
    <w:p w:rsidR="003E3B08" w:rsidRPr="00F742C0" w:rsidRDefault="003E3B08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u w:val="single"/>
          <w:lang w:eastAsia="ru-RU"/>
        </w:rPr>
      </w:pPr>
      <w:r w:rsidRPr="00F742C0">
        <w:rPr>
          <w:rFonts w:ascii="Times New Roman" w:hAnsi="Times New Roman"/>
          <w:u w:val="single"/>
          <w:lang w:eastAsia="ru-RU"/>
        </w:rPr>
        <w:t>Органы общественного управления:</w:t>
      </w:r>
    </w:p>
    <w:p w:rsidR="003E3B08" w:rsidRPr="00F742C0" w:rsidRDefault="003E3B08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Общественные организации:</w:t>
      </w:r>
    </w:p>
    <w:p w:rsidR="003E3B08" w:rsidRPr="00F742C0" w:rsidRDefault="003E3B08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i/>
          <w:lang w:eastAsia="ru-RU"/>
        </w:rPr>
      </w:pPr>
      <w:r w:rsidRPr="00F742C0">
        <w:rPr>
          <w:rFonts w:ascii="Times New Roman" w:hAnsi="Times New Roman"/>
          <w:b/>
          <w:i/>
          <w:lang w:eastAsia="ru-RU"/>
        </w:rPr>
        <w:t>Старосты в населенных пунктах:</w:t>
      </w:r>
    </w:p>
    <w:p w:rsidR="003E3B08" w:rsidRPr="00F742C0" w:rsidRDefault="003E3B08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 xml:space="preserve">С.Сергеево, ст.Сахалинка – </w:t>
      </w:r>
      <w:r>
        <w:rPr>
          <w:rFonts w:ascii="Times New Roman" w:hAnsi="Times New Roman"/>
          <w:i/>
          <w:lang w:eastAsia="ru-RU"/>
        </w:rPr>
        <w:t>Картофелев Олег Иванович</w:t>
      </w:r>
    </w:p>
    <w:p w:rsidR="003E3B08" w:rsidRPr="00F742C0" w:rsidRDefault="003E3B08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Д.Сахалинка – Андросова Любовь Михайловна</w:t>
      </w:r>
    </w:p>
    <w:p w:rsidR="003E3B08" w:rsidRPr="00F742C0" w:rsidRDefault="003E3B08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П.Узень, д.Рождественка – Корабельников Александр Валентинович</w:t>
      </w:r>
    </w:p>
    <w:p w:rsidR="003E3B08" w:rsidRPr="00F742C0" w:rsidRDefault="003E3B08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Д.Царицынка – Рыбаков Владимир Иванович</w:t>
      </w:r>
    </w:p>
    <w:p w:rsidR="003E3B08" w:rsidRPr="00F742C0" w:rsidRDefault="003E3B08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Д.Вознесенка – Козлов Василий Николаевич</w:t>
      </w:r>
    </w:p>
    <w:p w:rsidR="003E3B08" w:rsidRPr="00F742C0" w:rsidRDefault="003E3B08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С.Ежи – Маментьева Наталья Михайловна</w:t>
      </w:r>
    </w:p>
    <w:p w:rsidR="003E3B08" w:rsidRPr="00F742C0" w:rsidRDefault="003E3B08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Д.Успенка – Мазиков Валерий Александрович</w:t>
      </w:r>
    </w:p>
    <w:p w:rsidR="003E3B08" w:rsidRPr="00F742C0" w:rsidRDefault="003E3B08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  <w:r w:rsidRPr="00F742C0">
        <w:rPr>
          <w:rFonts w:ascii="Times New Roman" w:hAnsi="Times New Roman"/>
          <w:i/>
          <w:lang w:eastAsia="ru-RU"/>
        </w:rPr>
        <w:t>Д.Петровск, п.Заречное – Загуменный Павел Александрович</w:t>
      </w:r>
    </w:p>
    <w:p w:rsidR="003E3B08" w:rsidRPr="00F742C0" w:rsidRDefault="003E3B08" w:rsidP="00885F32">
      <w:pPr>
        <w:shd w:val="clear" w:color="auto" w:fill="FFFFFF"/>
        <w:spacing w:after="0" w:line="240" w:lineRule="auto"/>
        <w:rPr>
          <w:rFonts w:ascii="Times New Roman" w:hAnsi="Times New Roman"/>
          <w:i/>
          <w:lang w:eastAsia="ru-RU"/>
        </w:rPr>
      </w:pPr>
    </w:p>
    <w:p w:rsidR="003E3B08" w:rsidRPr="00F742C0" w:rsidRDefault="003E3B08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/>
          <w:lang w:eastAsia="ru-RU"/>
        </w:rPr>
      </w:pPr>
    </w:p>
    <w:p w:rsidR="003E3B08" w:rsidRPr="00F742C0" w:rsidRDefault="003E3B08" w:rsidP="001B38D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 </w:t>
      </w:r>
    </w:p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     </w:t>
      </w:r>
      <w:r w:rsidRPr="00F742C0">
        <w:rPr>
          <w:rFonts w:ascii="Times New Roman" w:hAnsi="Times New Roman"/>
          <w:b/>
          <w:bCs/>
          <w:lang w:eastAsia="ru-RU"/>
        </w:rPr>
        <w:t>    2) Историческая справка </w:t>
      </w:r>
    </w:p>
    <w:p w:rsidR="003E3B08" w:rsidRPr="00F742C0" w:rsidRDefault="003E3B08" w:rsidP="00551F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      Сергеевское сельское поселение, муниципальное образование, входящее в состав Первомайского муниципального района Томской области. Сергеевское сельское поселение образовалось в 2005 году в связи с реализацией на территории Первомайского района Федерального закона «Об общих принципах организации местного самоуправления в Российской Федерации». В соответствии с Уставом Сергеевское сельское поселение имеет органы местного самоуправления: Глава сельского поселения, Совет депутатов сельского поселения, Администрация сельского поселения. В состав Сергеевского сельского поселения входят 11 населенных пунктов</w:t>
      </w:r>
      <w:r w:rsidRPr="00A86A51">
        <w:rPr>
          <w:rFonts w:ascii="Times New Roman" w:hAnsi="Times New Roman"/>
          <w:lang w:eastAsia="ru-RU"/>
        </w:rPr>
        <w:t>:</w:t>
      </w:r>
      <w:r w:rsidRPr="00A86A51">
        <w:rPr>
          <w:rFonts w:ascii="Georgia" w:hAnsi="Georgia"/>
          <w:sz w:val="21"/>
          <w:szCs w:val="21"/>
        </w:rPr>
        <w:t xml:space="preserve"> с.Сергеево, с.Ежи, д.Вознесенка, д.Царицынка, д.Рождественка, п.Узень, д.Сахалинка, ст.Сахалинка, д.Успенка,  д.Заречное, д.Петровск</w:t>
      </w:r>
      <w:r w:rsidRPr="00F742C0">
        <w:rPr>
          <w:rFonts w:ascii="Times New Roman" w:hAnsi="Times New Roman"/>
          <w:lang w:eastAsia="ru-RU"/>
        </w:rPr>
        <w:t>. Административный центр сельского поселения находится в с.Сергеево.</w:t>
      </w:r>
    </w:p>
    <w:p w:rsidR="003E3B08" w:rsidRPr="00F742C0" w:rsidRDefault="003E3B08" w:rsidP="00551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lang w:eastAsia="ru-RU"/>
        </w:rPr>
        <w:t>    </w:t>
      </w:r>
      <w:r w:rsidRPr="00F742C0">
        <w:rPr>
          <w:rFonts w:ascii="Times New Roman" w:hAnsi="Times New Roman"/>
          <w:b/>
          <w:bCs/>
          <w:lang w:eastAsia="ru-RU"/>
        </w:rPr>
        <w:t>3) Административно-территориальное деление Сергеевского сельского поселения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821"/>
        <w:gridCol w:w="3362"/>
        <w:gridCol w:w="3202"/>
      </w:tblGrid>
      <w:tr w:rsidR="003E3B08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п/п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пункта, входящего в состав МО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Расстояние до центра МО, км.</w:t>
            </w:r>
          </w:p>
        </w:tc>
      </w:tr>
      <w:tr w:rsidR="003E3B08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27</w:t>
            </w:r>
          </w:p>
        </w:tc>
      </w:tr>
      <w:tr w:rsidR="003E3B08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ст.Сахалинка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29</w:t>
            </w:r>
          </w:p>
        </w:tc>
      </w:tr>
      <w:tr w:rsidR="003E3B08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8F420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д.Сахалинка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33</w:t>
            </w:r>
          </w:p>
        </w:tc>
      </w:tr>
      <w:tr w:rsidR="003E3B08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д.Рождественка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37</w:t>
            </w:r>
          </w:p>
        </w:tc>
      </w:tr>
      <w:tr w:rsidR="003E3B08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</w:t>
            </w:r>
          </w:p>
        </w:tc>
      </w:tr>
      <w:tr w:rsidR="003E3B08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д.Царицынка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</w:t>
            </w:r>
          </w:p>
        </w:tc>
      </w:tr>
      <w:tr w:rsidR="003E3B08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</w:t>
            </w:r>
          </w:p>
        </w:tc>
      </w:tr>
      <w:tr w:rsidR="003E3B08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</w:t>
            </w:r>
          </w:p>
        </w:tc>
      </w:tr>
      <w:tr w:rsidR="003E3B08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д.Успенка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</w:tr>
      <w:tr w:rsidR="003E3B08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п.Заречн</w:t>
            </w:r>
            <w:r>
              <w:rPr>
                <w:rFonts w:ascii="Times New Roman" w:hAnsi="Times New Roman"/>
                <w:lang w:eastAsia="ru-RU"/>
              </w:rPr>
              <w:t>ый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</w:t>
            </w:r>
          </w:p>
        </w:tc>
      </w:tr>
      <w:tr w:rsidR="003E3B08" w:rsidRPr="00F742C0" w:rsidTr="00055FC1">
        <w:trPr>
          <w:tblCellSpacing w:w="0" w:type="dxa"/>
          <w:jc w:val="center"/>
        </w:trPr>
        <w:tc>
          <w:tcPr>
            <w:tcW w:w="282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3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д.Петровск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25</w:t>
            </w:r>
          </w:p>
        </w:tc>
      </w:tr>
    </w:tbl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4) Материально-техническое оснащение Сергеевского сельского поселения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469"/>
        <w:gridCol w:w="825"/>
        <w:gridCol w:w="745"/>
        <w:gridCol w:w="908"/>
        <w:gridCol w:w="868"/>
        <w:gridCol w:w="993"/>
        <w:gridCol w:w="791"/>
        <w:gridCol w:w="845"/>
        <w:gridCol w:w="1941"/>
      </w:tblGrid>
      <w:tr w:rsidR="003E3B08" w:rsidRPr="00F742C0" w:rsidTr="001765C7">
        <w:trPr>
          <w:tblCellSpacing w:w="0" w:type="dxa"/>
          <w:jc w:val="center"/>
        </w:trPr>
        <w:tc>
          <w:tcPr>
            <w:tcW w:w="580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Здания Администрации МО</w:t>
            </w:r>
          </w:p>
        </w:tc>
        <w:tc>
          <w:tcPr>
            <w:tcW w:w="35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Транспортные средства</w:t>
            </w:r>
          </w:p>
        </w:tc>
      </w:tr>
      <w:tr w:rsidR="003E3B08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адрес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общая пло-щадь</w:t>
            </w: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этаж-ность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мате-риал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год пост-ройки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сос-тояние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марка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год выпус-ка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состоя-ние</w:t>
            </w:r>
          </w:p>
        </w:tc>
      </w:tr>
      <w:tr w:rsidR="003E3B08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С.Сергеево, ул.Школьная, 3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88,4</w:t>
            </w: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1982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A2C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удовлет-вори-тельное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УАЗ 31519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2004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3E3B08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С.Ежи, ул.Дорожная, 9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49,6</w:t>
            </w: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бревно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1958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удовлет-вори-</w:t>
            </w:r>
          </w:p>
          <w:p w:rsidR="003E3B08" w:rsidRPr="00F742C0" w:rsidRDefault="003E3B08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тельное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ГАЗ 2705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2011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3E3B08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С.Сергеево, ул.Школьная, д.6 пом.2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233,2</w:t>
            </w: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858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удовлет-вори-</w:t>
            </w:r>
          </w:p>
          <w:p w:rsidR="003E3B08" w:rsidRPr="00F742C0" w:rsidRDefault="003E3B08" w:rsidP="001858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тельное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ПАЗ 32053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2010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3E3B08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С.Сергеево, ул.Больничная, д.2а пом.1</w:t>
            </w: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125,3</w:t>
            </w: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1993</w:t>
            </w: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858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удовлет-вори-</w:t>
            </w:r>
          </w:p>
          <w:p w:rsidR="003E3B08" w:rsidRPr="00F742C0" w:rsidRDefault="003E3B08" w:rsidP="001858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тельное</w:t>
            </w: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УАЗ 2206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1998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E72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3E3B08" w:rsidRPr="00F742C0" w:rsidTr="001765C7">
        <w:trPr>
          <w:tblCellSpacing w:w="0" w:type="dxa"/>
          <w:jc w:val="center"/>
        </w:trPr>
        <w:tc>
          <w:tcPr>
            <w:tcW w:w="14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A2C8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ЗИЛ 130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1973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E72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</w:tbl>
    <w:p w:rsidR="003E3B08" w:rsidRPr="00F742C0" w:rsidRDefault="003E3B08" w:rsidP="001B69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 xml:space="preserve">* </w:t>
      </w:r>
      <w:r w:rsidRPr="00F742C0">
        <w:rPr>
          <w:rFonts w:ascii="Times New Roman" w:hAnsi="Times New Roman"/>
          <w:bCs/>
          <w:lang w:eastAsia="ru-RU"/>
        </w:rPr>
        <w:t>включить все имущество, которое находится на территории поселения</w:t>
      </w:r>
    </w:p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5) Информация по основным показателям экономического развития и объектам социальной инфраструктуры на территории Сергеевского сельского поселения</w:t>
      </w:r>
    </w:p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I. Демографическая ситуация</w:t>
      </w:r>
    </w:p>
    <w:tbl>
      <w:tblPr>
        <w:tblW w:w="940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786"/>
        <w:gridCol w:w="1197"/>
        <w:gridCol w:w="1211"/>
        <w:gridCol w:w="1211"/>
      </w:tblGrid>
      <w:tr w:rsidR="003E3B08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Показатель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(по состоянию на 31 декабря отчетного года)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 w:rsidRPr="00F742C0">
              <w:rPr>
                <w:rFonts w:ascii="Times New Roman" w:hAnsi="Times New Roman"/>
                <w:lang w:val="en-US" w:eastAsia="ru-RU"/>
              </w:rPr>
              <w:t>2013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 w:rsidRPr="00F742C0">
              <w:rPr>
                <w:rFonts w:ascii="Times New Roman" w:hAnsi="Times New Roman"/>
                <w:lang w:val="en-US" w:eastAsia="ru-RU"/>
              </w:rPr>
              <w:t>4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3E3B08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 населения МО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2459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2396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2424</w:t>
            </w:r>
          </w:p>
        </w:tc>
      </w:tr>
      <w:tr w:rsidR="003E3B08" w:rsidRPr="00F742C0" w:rsidTr="00AA5696">
        <w:trPr>
          <w:tblCellSpacing w:w="0" w:type="dxa"/>
          <w:jc w:val="center"/>
        </w:trPr>
        <w:tc>
          <w:tcPr>
            <w:tcW w:w="5786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A569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числе:    дети до 7 лет                        </w:t>
            </w:r>
            <w:r w:rsidRPr="00F742C0">
              <w:rPr>
                <w:rFonts w:ascii="Times New Roman" w:hAnsi="Times New Roman"/>
                <w:lang w:eastAsia="ru-RU"/>
              </w:rPr>
              <w:tab/>
              <w:t>                         дети от 7 до 18 лет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182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162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160</w:t>
            </w:r>
          </w:p>
        </w:tc>
      </w:tr>
      <w:tr w:rsidR="003E3B08" w:rsidRPr="00F742C0" w:rsidTr="00AA5696">
        <w:trPr>
          <w:tblCellSpacing w:w="0" w:type="dxa"/>
          <w:jc w:val="center"/>
        </w:trPr>
        <w:tc>
          <w:tcPr>
            <w:tcW w:w="5786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266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285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265</w:t>
            </w:r>
          </w:p>
        </w:tc>
      </w:tr>
      <w:tr w:rsidR="003E3B08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Мужчин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1212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1166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1197</w:t>
            </w:r>
          </w:p>
        </w:tc>
      </w:tr>
      <w:tr w:rsidR="003E3B08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Женщин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1244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1230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1227</w:t>
            </w:r>
          </w:p>
        </w:tc>
      </w:tr>
      <w:tr w:rsidR="003E3B08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экономически активного населения (рабочих, служащих)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455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433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422</w:t>
            </w:r>
          </w:p>
        </w:tc>
      </w:tr>
      <w:tr w:rsidR="003E3B08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пенсионеров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480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449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437</w:t>
            </w:r>
          </w:p>
        </w:tc>
      </w:tr>
      <w:tr w:rsidR="003E3B08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родившихся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</w:t>
            </w:r>
          </w:p>
        </w:tc>
      </w:tr>
      <w:tr w:rsidR="003E3B08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умерших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43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</w:t>
            </w:r>
          </w:p>
        </w:tc>
      </w:tr>
      <w:tr w:rsidR="003E3B08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официально зарегистрированных безработных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58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55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45</w:t>
            </w:r>
          </w:p>
        </w:tc>
      </w:tr>
      <w:tr w:rsidR="003E3B08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Миграционный прирост (+)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+64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+55</w:t>
            </w:r>
          </w:p>
        </w:tc>
      </w:tr>
      <w:tr w:rsidR="003E3B08" w:rsidRPr="00F742C0" w:rsidTr="00AA5696">
        <w:trPr>
          <w:tblCellSpacing w:w="0" w:type="dxa"/>
          <w:jc w:val="center"/>
        </w:trPr>
        <w:tc>
          <w:tcPr>
            <w:tcW w:w="578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Миграционная убыль (-)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86A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Перечень сельских населенных пунктов и численность проживающего в них постоянного населения по Администрации Сергеевского сельского поселения на 01.01.201</w:t>
      </w:r>
      <w:r>
        <w:rPr>
          <w:rFonts w:ascii="Times New Roman" w:hAnsi="Times New Roman"/>
          <w:lang w:eastAsia="ru-RU"/>
        </w:rPr>
        <w:t>6</w:t>
      </w:r>
      <w:r w:rsidRPr="00F742C0">
        <w:rPr>
          <w:rFonts w:ascii="Times New Roman" w:hAnsi="Times New Roman"/>
          <w:lang w:eastAsia="ru-RU"/>
        </w:rPr>
        <w:t xml:space="preserve"> года</w:t>
      </w:r>
    </w:p>
    <w:tbl>
      <w:tblPr>
        <w:tblW w:w="971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09"/>
        <w:gridCol w:w="1236"/>
        <w:gridCol w:w="1153"/>
        <w:gridCol w:w="454"/>
        <w:gridCol w:w="803"/>
        <w:gridCol w:w="1340"/>
        <w:gridCol w:w="1114"/>
        <w:gridCol w:w="927"/>
        <w:gridCol w:w="1281"/>
      </w:tblGrid>
      <w:tr w:rsidR="003E3B08" w:rsidRPr="00F742C0" w:rsidTr="00AD2306">
        <w:trPr>
          <w:tblCellSpacing w:w="0" w:type="dxa"/>
          <w:jc w:val="center"/>
        </w:trPr>
        <w:tc>
          <w:tcPr>
            <w:tcW w:w="1404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A45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</w:t>
            </w:r>
          </w:p>
        </w:tc>
        <w:tc>
          <w:tcPr>
            <w:tcW w:w="12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 населения (прописано)</w:t>
            </w:r>
          </w:p>
        </w:tc>
        <w:tc>
          <w:tcPr>
            <w:tcW w:w="115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Фактически проживает (человек)</w:t>
            </w:r>
          </w:p>
        </w:tc>
        <w:tc>
          <w:tcPr>
            <w:tcW w:w="591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В том числе </w:t>
            </w:r>
          </w:p>
        </w:tc>
      </w:tr>
      <w:tr w:rsidR="003E3B08" w:rsidRPr="00F742C0" w:rsidTr="00AD230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дети</w:t>
            </w:r>
          </w:p>
        </w:tc>
        <w:tc>
          <w:tcPr>
            <w:tcW w:w="80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Пенсио-неры</w:t>
            </w:r>
          </w:p>
        </w:tc>
        <w:tc>
          <w:tcPr>
            <w:tcW w:w="466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Трудоспособное население</w:t>
            </w:r>
          </w:p>
        </w:tc>
      </w:tr>
      <w:tr w:rsidR="003E3B08" w:rsidRPr="00F742C0" w:rsidTr="00AD230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5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0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Работают на предприятиях района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Работают вне территории района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Работают в ЛПХ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Имеют статус безработного</w:t>
            </w:r>
          </w:p>
        </w:tc>
      </w:tr>
      <w:tr w:rsidR="003E3B08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</w:tr>
      <w:tr w:rsidR="003E3B08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904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669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15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15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107 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</w:tr>
      <w:tr w:rsidR="003E3B08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ст.Сахалинка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55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3E3B08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д.Сахалинка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99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3E3B08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д.Рождественка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55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3E3B08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197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48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3E3B08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д.Царицынка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33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3E3B08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200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3E3B08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  <w:r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66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92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3E3B08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д.Успенка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87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59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3E3B08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п.Заречн</w:t>
            </w:r>
            <w:r>
              <w:rPr>
                <w:rFonts w:ascii="Times New Roman" w:hAnsi="Times New Roman"/>
                <w:lang w:eastAsia="ru-RU"/>
              </w:rPr>
              <w:t>ый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3E3B08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д.Петровск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41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3E3B08" w:rsidRPr="00F742C0" w:rsidTr="00AD2306">
        <w:trPr>
          <w:tblCellSpacing w:w="0" w:type="dxa"/>
          <w:jc w:val="center"/>
        </w:trPr>
        <w:tc>
          <w:tcPr>
            <w:tcW w:w="140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3E67B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ИТОГО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2424</w:t>
            </w:r>
          </w:p>
        </w:tc>
        <w:tc>
          <w:tcPr>
            <w:tcW w:w="1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1795</w:t>
            </w:r>
          </w:p>
        </w:tc>
        <w:tc>
          <w:tcPr>
            <w:tcW w:w="4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39</w:t>
            </w:r>
            <w:r>
              <w:rPr>
                <w:rFonts w:ascii="Times New Roman" w:hAnsi="Times New Roman"/>
                <w:b/>
                <w:lang w:eastAsia="ru-RU"/>
              </w:rPr>
              <w:t>4</w:t>
            </w:r>
          </w:p>
        </w:tc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4</w:t>
            </w:r>
            <w:r>
              <w:rPr>
                <w:rFonts w:ascii="Times New Roman" w:hAnsi="Times New Roman"/>
                <w:b/>
                <w:lang w:eastAsia="ru-RU"/>
              </w:rPr>
              <w:t>37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35</w:t>
            </w:r>
            <w:r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  <w:tc>
          <w:tcPr>
            <w:tcW w:w="11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7</w:t>
            </w:r>
            <w:r>
              <w:rPr>
                <w:rFonts w:ascii="Times New Roman" w:hAnsi="Times New Roman"/>
                <w:b/>
                <w:lang w:eastAsia="ru-RU"/>
              </w:rPr>
              <w:t>0</w:t>
            </w:r>
          </w:p>
        </w:tc>
        <w:tc>
          <w:tcPr>
            <w:tcW w:w="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90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4</w:t>
            </w:r>
            <w:r w:rsidRPr="00F742C0">
              <w:rPr>
                <w:rFonts w:ascii="Times New Roman" w:hAnsi="Times New Roman"/>
                <w:b/>
                <w:lang w:eastAsia="ru-RU"/>
              </w:rPr>
              <w:t>5</w:t>
            </w:r>
          </w:p>
        </w:tc>
      </w:tr>
    </w:tbl>
    <w:p w:rsidR="003E3B08" w:rsidRPr="00F742C0" w:rsidRDefault="003E3B08" w:rsidP="00F008F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</w:t>
      </w:r>
      <w:r w:rsidRPr="00F742C0">
        <w:rPr>
          <w:rFonts w:ascii="Times New Roman" w:hAnsi="Times New Roman"/>
          <w:b/>
          <w:bCs/>
          <w:lang w:eastAsia="ru-RU"/>
        </w:rPr>
        <w:t>II. Объекты социальной инфраструктуры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817"/>
        <w:gridCol w:w="1782"/>
        <w:gridCol w:w="1125"/>
        <w:gridCol w:w="85"/>
        <w:gridCol w:w="1159"/>
        <w:gridCol w:w="85"/>
        <w:gridCol w:w="2332"/>
      </w:tblGrid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и адрес объекта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Собственник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Площадь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кв.м.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Материал (кирпич/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дерево/…)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Состояние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9385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УЧРЕЖДЕНИЯ ОБРАЗОВАНИЯ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Дневные общеобразовательные школы: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общеобразовательное учреждение «Сергеевская средняя общеобразовательная школа»,  с.Сергеево, ул. Школьная, д. 1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 район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1935,3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общеобразовательное учреждение «Сергеевская средняя общеобразовательная школа» Рождественский филиал,  п.Узень, 20а, пом.1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 район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268,2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бюджетное общеобразовательное учреждение «Ежинская  основная общеобразовательная школа»,  с.Ежи, ул. Школьная, д. 7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 район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1255,2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9385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УЧРЕЖДЕНИЯ ЗДРАВООХРАНЕНИЯ И СОЦИАЛЬНОЙ ЗАЩИТЫ НАСЕЛЕНИЯ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Больницы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-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Аптеки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Фельдшерско-акушерские пункты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Сергеевская врачебная амбулатория, с.Сергеево, ул.Школьная, д.1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Сахалинка ФАП, д.Сахалинка, 28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Узень ФАП , п.Узень, д.30 пом.1</w:t>
            </w:r>
          </w:p>
          <w:p w:rsidR="003E3B08" w:rsidRPr="00F742C0" w:rsidRDefault="003E3B08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192D9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Вознесенка ФАП, </w:t>
            </w:r>
          </w:p>
          <w:p w:rsidR="003E3B08" w:rsidRPr="00F742C0" w:rsidRDefault="003E3B08" w:rsidP="00192D9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Д.Вознесенка, д.38 пом.1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15227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Ежи ФАП, с.Ежи, ул.Советская, 25а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192D92">
            <w:pPr>
              <w:ind w:firstLine="708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Успенка ФАП, д.Успенка, д. 38 пом.2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Администрация Первомайского района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A46A6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Администрация Первомайского района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Томская область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Томская область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Томская область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8E37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8E376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Томская область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118,7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60,4 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56,7 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71,2 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A02258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52,63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69,4 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бревно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брус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модули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брус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A46A6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192D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удовлетворительное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Дома-интернаты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9385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УЧРЕЖДЕНИЯ КУЛЬТУРЫ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Библиотеки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«Централизованная библиотечная система Первомайского района» Филиал №11 «Сергеевская библиотека»,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С.Сергеево, ул.Школьная, 3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A87E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«Централизованная библиотечная система Первомайского района» Филиал № 6 «Ежинская библиотека»,</w:t>
            </w:r>
          </w:p>
          <w:p w:rsidR="003E3B08" w:rsidRPr="00F742C0" w:rsidRDefault="003E3B08" w:rsidP="00A87E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С.Ежи, ул.Советская, 23а</w:t>
            </w:r>
          </w:p>
          <w:p w:rsidR="003E3B08" w:rsidRPr="00F742C0" w:rsidRDefault="003E3B08" w:rsidP="00152274">
            <w:pPr>
              <w:tabs>
                <w:tab w:val="left" w:pos="43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ab/>
            </w:r>
          </w:p>
          <w:p w:rsidR="003E3B08" w:rsidRPr="00F742C0" w:rsidRDefault="003E3B08" w:rsidP="0015227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«Централизованная библиотечная система Первомайского района» Филиал № 12 «Узенская библиотека»,</w:t>
            </w:r>
          </w:p>
          <w:p w:rsidR="003E3B08" w:rsidRPr="00F742C0" w:rsidRDefault="003E3B08" w:rsidP="00152274">
            <w:pPr>
              <w:tabs>
                <w:tab w:val="left" w:pos="435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п.Узень, 20а</w:t>
            </w:r>
          </w:p>
          <w:p w:rsidR="003E3B08" w:rsidRPr="00F742C0" w:rsidRDefault="003E3B08" w:rsidP="00A87E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0C62D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  район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52E4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</w:t>
            </w:r>
          </w:p>
          <w:p w:rsidR="003E3B08" w:rsidRPr="00F742C0" w:rsidRDefault="003E3B08" w:rsidP="00B52E47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  район</w:t>
            </w:r>
          </w:p>
          <w:p w:rsidR="003E3B08" w:rsidRPr="00F742C0" w:rsidRDefault="003E3B08" w:rsidP="00A87E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  район</w:t>
            </w: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94,0 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72 </w:t>
            </w:r>
          </w:p>
          <w:p w:rsidR="003E3B08" w:rsidRPr="00F742C0" w:rsidRDefault="003E3B08" w:rsidP="00B52E4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Кирпич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0855D8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брус</w:t>
            </w: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Удовлетворительное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87E2E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3E3B08" w:rsidRPr="00F742C0" w:rsidRDefault="003E3B08" w:rsidP="00152274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Музеи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      -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                 - 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Дома культуры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 «Централизованная клубная система муниципального казенного учреждения» «Отдел культуры администрации Первомайского района филиал  № 11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С.Сергеево, ул.Школьная, 3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«Централизованная клубная система Первомайского района» филиал № 14  культурно-досуговый центр п.Узень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П.Узень, 20а пом.1</w:t>
            </w:r>
          </w:p>
          <w:p w:rsidR="003E3B08" w:rsidRPr="00F742C0" w:rsidRDefault="003E3B08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Муниципальное автономное учреждение «Централизованная клубная система Первомайского района» филиал №15  культурно-досуговый центр д.Сахалинка</w:t>
            </w:r>
          </w:p>
          <w:p w:rsidR="003E3B08" w:rsidRPr="00F742C0" w:rsidRDefault="003E3B08" w:rsidP="0069165F">
            <w:pPr>
              <w:tabs>
                <w:tab w:val="left" w:pos="285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ab/>
              <w:t>д.Сахалинка, 28</w:t>
            </w:r>
          </w:p>
          <w:p w:rsidR="003E3B08" w:rsidRPr="00F742C0" w:rsidRDefault="003E3B08" w:rsidP="00AC08BA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Муниципальное автономное учреждение «Централизованная клубная система Первомайского района» филиал №5 культурно-досуговый центр д.Вознесенка 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Д.Вознесенка, д.75 пом.1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Муниципальное автономное учреждение «Централизованная клубная система Первомайского района»  филиал №4 культурно-досугового центра с.Ежи </w:t>
            </w:r>
          </w:p>
          <w:p w:rsidR="003E3B08" w:rsidRPr="00F742C0" w:rsidRDefault="003E3B08" w:rsidP="000855D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С.Ежи, ул.Советская, 23а</w:t>
            </w:r>
          </w:p>
          <w:p w:rsidR="003E3B08" w:rsidRPr="00F742C0" w:rsidRDefault="003E3B08" w:rsidP="000855D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C44D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 район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 район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Муниципаль-ный район</w:t>
            </w: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 район</w:t>
            </w: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Муниципаль-ный район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387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150,1 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89,4</w:t>
            </w: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 40,4</w:t>
            </w: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  233,6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кирпич</w:t>
            </w: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арбалит</w:t>
            </w: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бревно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6916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удовлетворительное</w:t>
            </w: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  удовлетворительное </w:t>
            </w: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AC08BA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Молодежные центры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Объекты культурного наследия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AC08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9385" w:type="dxa"/>
            <w:gridSpan w:val="7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vAlign w:val="bottom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СПОРТ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Спортивные залы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Спортивный зал Муниципального автономного общеобразовательного учреждения «Сергеевская средняя общеобразовательная школа»,  с.Сергеево, ул. Школьная, д. 1</w:t>
            </w:r>
          </w:p>
          <w:p w:rsidR="003E3B08" w:rsidRPr="00F742C0" w:rsidRDefault="003E3B08" w:rsidP="000855D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Спортивный зал Муниципального бюджетного общеобразовательного учреждения «Ежинская  основная общеобразовательная школа»,  с.Ежи, ул. Школьная, д. 7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Муниципальный район</w:t>
            </w:r>
          </w:p>
          <w:p w:rsidR="003E3B08" w:rsidRPr="00F742C0" w:rsidRDefault="003E3B08" w:rsidP="00DA0A00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DA0A00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DA0A00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DA0A00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DA0A0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Муниципальный район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127,8</w:t>
            </w:r>
          </w:p>
          <w:p w:rsidR="003E3B08" w:rsidRPr="00F742C0" w:rsidRDefault="003E3B08" w:rsidP="00C25617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C25617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C25617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C25617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C25617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C2561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146,6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  <w:p w:rsidR="003E3B08" w:rsidRPr="00F742C0" w:rsidRDefault="003E3B08" w:rsidP="00DA0A00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DA0A00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DA0A00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DA0A00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DA0A00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DA0A0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кирпич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  <w:p w:rsidR="003E3B08" w:rsidRPr="00F742C0" w:rsidRDefault="003E3B08" w:rsidP="00DA0A00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DA0A00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DA0A00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DA0A00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DA0A00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DA0A0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хорошее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Спортивные стадионы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Плавательные бассейны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Спортивные площадки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07E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Спортивная площадка у муниципального общеобразовательного учреждения «Сергеевская средняя общеобразовательная школа»,  с.Сергеево, ул. Школьная, д. 1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F07E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Спортивная площадка у муниципального общеобразовательного учреждения «Ежинская  основная общеобразовательная школа»,  с.Ежи, ул. Школьная, д. 7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30000</w:t>
            </w:r>
          </w:p>
          <w:p w:rsidR="003E3B08" w:rsidRPr="00F742C0" w:rsidRDefault="003E3B08" w:rsidP="00F07EE1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F07EE1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F07EE1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F07EE1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F07EE1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F07EE1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30000</w:t>
            </w:r>
          </w:p>
        </w:tc>
        <w:tc>
          <w:tcPr>
            <w:tcW w:w="12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  <w:p w:rsidR="003E3B08" w:rsidRPr="00F742C0" w:rsidRDefault="003E3B08" w:rsidP="00F07EE1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F07EE1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F07EE1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F07EE1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F07EE1">
            <w:pPr>
              <w:rPr>
                <w:rFonts w:ascii="Times New Roman" w:hAnsi="Times New Roman"/>
                <w:lang w:eastAsia="ru-RU"/>
              </w:rPr>
            </w:pPr>
          </w:p>
          <w:p w:rsidR="003E3B08" w:rsidRPr="00F742C0" w:rsidRDefault="003E3B08" w:rsidP="00F07EE1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удовлетворительное</w:t>
            </w:r>
          </w:p>
        </w:tc>
      </w:tr>
      <w:tr w:rsidR="003E3B08" w:rsidRPr="00F742C0" w:rsidTr="00C272A5">
        <w:trPr>
          <w:tblCellSpacing w:w="0" w:type="dxa"/>
          <w:jc w:val="center"/>
        </w:trPr>
        <w:tc>
          <w:tcPr>
            <w:tcW w:w="281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</w:tbl>
    <w:p w:rsidR="003E3B08" w:rsidRPr="00F742C0" w:rsidRDefault="003E3B08" w:rsidP="00023DE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lang w:eastAsia="ru-RU"/>
        </w:rPr>
      </w:pPr>
    </w:p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 xml:space="preserve"> III. Жилищно-коммунальное хозяйство </w:t>
      </w:r>
    </w:p>
    <w:p w:rsidR="003E3B08" w:rsidRPr="00F742C0" w:rsidRDefault="003E3B08" w:rsidP="00AA4F2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Жилой фонд муниципального образования </w:t>
      </w:r>
    </w:p>
    <w:tbl>
      <w:tblPr>
        <w:tblpPr w:leftFromText="45" w:rightFromText="45" w:vertAnchor="text"/>
        <w:tblW w:w="965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441"/>
        <w:gridCol w:w="1417"/>
        <w:gridCol w:w="851"/>
        <w:gridCol w:w="1134"/>
        <w:gridCol w:w="992"/>
        <w:gridCol w:w="1134"/>
        <w:gridCol w:w="709"/>
        <w:gridCol w:w="1134"/>
        <w:gridCol w:w="850"/>
        <w:gridCol w:w="992"/>
      </w:tblGrid>
      <w:tr w:rsidR="003E3B08" w:rsidRPr="00F742C0" w:rsidTr="00D97D40">
        <w:trPr>
          <w:tblCellSpacing w:w="0" w:type="dxa"/>
        </w:trPr>
        <w:tc>
          <w:tcPr>
            <w:tcW w:w="441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№№ п/п</w:t>
            </w:r>
          </w:p>
        </w:tc>
        <w:tc>
          <w:tcPr>
            <w:tcW w:w="14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Наименование населенного пункта</w:t>
            </w:r>
          </w:p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поселения</w:t>
            </w:r>
          </w:p>
        </w:tc>
        <w:tc>
          <w:tcPr>
            <w:tcW w:w="779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Жилой фонд</w:t>
            </w:r>
          </w:p>
        </w:tc>
      </w:tr>
      <w:tr w:rsidR="003E3B08" w:rsidRPr="00F742C0" w:rsidTr="00D97D40">
        <w:trPr>
          <w:tblCellSpacing w:w="0" w:type="dxa"/>
        </w:trPr>
        <w:tc>
          <w:tcPr>
            <w:tcW w:w="441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Муниципальный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6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Частный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Многоквартирный</w:t>
            </w:r>
          </w:p>
        </w:tc>
        <w:tc>
          <w:tcPr>
            <w:tcW w:w="18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Всего</w:t>
            </w:r>
          </w:p>
        </w:tc>
      </w:tr>
      <w:tr w:rsidR="003E3B08" w:rsidRPr="00F742C0" w:rsidTr="00D97D40">
        <w:trPr>
          <w:trHeight w:val="467"/>
          <w:tblCellSpacing w:w="0" w:type="dxa"/>
        </w:trPr>
        <w:tc>
          <w:tcPr>
            <w:tcW w:w="441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Площадь</w:t>
            </w:r>
          </w:p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(кв.м.)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Площадь</w:t>
            </w:r>
          </w:p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(кв.м.)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Домов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Площадь</w:t>
            </w:r>
          </w:p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(кв.м.)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6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Домов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Площадь (кв.м.)</w:t>
            </w:r>
          </w:p>
        </w:tc>
      </w:tr>
      <w:tr w:rsidR="003E3B08" w:rsidRPr="00F742C0" w:rsidTr="00D97D40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1.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219,3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11040,6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6479,07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273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17738,97</w:t>
            </w:r>
          </w:p>
        </w:tc>
      </w:tr>
      <w:tr w:rsidR="003E3B08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2.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ст.Сахалинка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180,6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358,76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908,92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1448,28</w:t>
            </w:r>
          </w:p>
        </w:tc>
      </w:tr>
      <w:tr w:rsidR="003E3B08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3.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д.Сахалинка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2854,7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686,5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541,2</w:t>
            </w:r>
          </w:p>
        </w:tc>
      </w:tr>
      <w:tr w:rsidR="003E3B08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4.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д.Рождественка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75,7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1249,27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1088,3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2413,27</w:t>
            </w:r>
          </w:p>
        </w:tc>
      </w:tr>
      <w:tr w:rsidR="003E3B08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5.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549,6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1426,46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2711,73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4687,79</w:t>
            </w:r>
          </w:p>
        </w:tc>
      </w:tr>
      <w:tr w:rsidR="003E3B08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д.Царицынка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1314,95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462,75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1777,7</w:t>
            </w:r>
          </w:p>
        </w:tc>
      </w:tr>
      <w:tr w:rsidR="003E3B08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1452,9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2325,7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3778,6</w:t>
            </w:r>
          </w:p>
        </w:tc>
      </w:tr>
      <w:tr w:rsidR="003E3B08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06,0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3582,0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4C5CE4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49</w:t>
            </w:r>
            <w:r>
              <w:rPr>
                <w:rFonts w:ascii="Times New Roman" w:hAnsi="Times New Roman"/>
                <w:lang w:eastAsia="ru-RU"/>
              </w:rPr>
              <w:t>66</w:t>
            </w:r>
            <w:r w:rsidRPr="00F742C0">
              <w:rPr>
                <w:rFonts w:ascii="Times New Roman" w:hAnsi="Times New Roman"/>
                <w:lang w:eastAsia="ru-RU"/>
              </w:rPr>
              <w:t>,</w:t>
            </w:r>
            <w:r>
              <w:rPr>
                <w:rFonts w:ascii="Times New Roman" w:hAnsi="Times New Roman"/>
                <w:lang w:eastAsia="ru-RU"/>
              </w:rPr>
              <w:t>9</w:t>
            </w: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8754,93</w:t>
            </w:r>
          </w:p>
        </w:tc>
      </w:tr>
      <w:tr w:rsidR="003E3B08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д.Успенка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04,6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4749,31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2383,19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7337,1</w:t>
            </w:r>
          </w:p>
        </w:tc>
      </w:tr>
      <w:tr w:rsidR="003E3B08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п.Заречн</w:t>
            </w:r>
            <w:r>
              <w:rPr>
                <w:rFonts w:ascii="Times New Roman" w:hAnsi="Times New Roman"/>
                <w:lang w:eastAsia="ru-RU"/>
              </w:rPr>
              <w:t>ый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218,25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218,25</w:t>
            </w:r>
          </w:p>
        </w:tc>
      </w:tr>
      <w:tr w:rsidR="003E3B08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д.Петровск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267,4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173,6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463</w:t>
            </w:r>
          </w:p>
        </w:tc>
      </w:tr>
      <w:tr w:rsidR="003E3B08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742C0">
              <w:rPr>
                <w:rFonts w:ascii="Times New Roman" w:hAnsi="Times New Roman"/>
                <w:b/>
                <w:bCs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F31B6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С.Первомайское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258,9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258,9</w:t>
            </w:r>
          </w:p>
        </w:tc>
      </w:tr>
      <w:tr w:rsidR="003E3B08" w:rsidRPr="00F742C0" w:rsidTr="00F31B65">
        <w:trPr>
          <w:trHeight w:val="655"/>
          <w:tblCellSpacing w:w="0" w:type="dxa"/>
        </w:trPr>
        <w:tc>
          <w:tcPr>
            <w:tcW w:w="44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F31B6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Всего: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1962,1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554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8420,8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2035,09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B47F34">
            <w:pPr>
              <w:pStyle w:val="ListParagraph"/>
              <w:shd w:val="clear" w:color="auto" w:fill="FFFFFF"/>
              <w:spacing w:after="0" w:line="240" w:lineRule="auto"/>
              <w:ind w:left="468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77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F31B65">
            <w:pPr>
              <w:pStyle w:val="ListParagraph"/>
              <w:shd w:val="clear" w:color="auto" w:fill="FFFFFF"/>
              <w:spacing w:after="0" w:line="240" w:lineRule="auto"/>
              <w:ind w:left="127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2417,99</w:t>
            </w:r>
          </w:p>
        </w:tc>
      </w:tr>
    </w:tbl>
    <w:p w:rsidR="003E3B08" w:rsidRPr="00F742C0" w:rsidRDefault="003E3B08" w:rsidP="003A09C1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3E3B08" w:rsidRPr="00F742C0" w:rsidRDefault="003E3B08" w:rsidP="00AA4F2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Наличие и характеристика объектов инженерно - коммунальной инфраструктуры на территории МО</w:t>
      </w:r>
    </w:p>
    <w:p w:rsidR="003E3B08" w:rsidRPr="00F742C0" w:rsidRDefault="003E3B08" w:rsidP="00AF048B">
      <w:pPr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</w:rPr>
        <w:t>Теплоснабжение: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0"/>
        <w:gridCol w:w="1689"/>
        <w:gridCol w:w="1510"/>
        <w:gridCol w:w="1537"/>
        <w:gridCol w:w="1790"/>
        <w:gridCol w:w="1505"/>
      </w:tblGrid>
      <w:tr w:rsidR="003E3B08" w:rsidTr="00D618A9">
        <w:tc>
          <w:tcPr>
            <w:tcW w:w="1595" w:type="dxa"/>
            <w:vAlign w:val="center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Показатель</w:t>
            </w:r>
          </w:p>
        </w:tc>
        <w:tc>
          <w:tcPr>
            <w:tcW w:w="1595" w:type="dxa"/>
            <w:vAlign w:val="center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Наименование населенного пункта МО</w:t>
            </w:r>
          </w:p>
        </w:tc>
        <w:tc>
          <w:tcPr>
            <w:tcW w:w="1595" w:type="dxa"/>
            <w:vAlign w:val="center"/>
          </w:tcPr>
          <w:p w:rsidR="003E3B08" w:rsidRPr="00D618A9" w:rsidRDefault="003E3B08" w:rsidP="00D618A9">
            <w:pPr>
              <w:ind w:left="127"/>
              <w:rPr>
                <w:rFonts w:ascii="Times New Roman" w:hAnsi="Times New Roman"/>
                <w:b/>
                <w:color w:val="595959"/>
              </w:rPr>
            </w:pPr>
            <w:r w:rsidRPr="00D618A9">
              <w:rPr>
                <w:rFonts w:ascii="Times New Roman" w:hAnsi="Times New Roman"/>
                <w:b/>
                <w:color w:val="595959"/>
              </w:rPr>
              <w:t>Год ввода в эксплуата-цию</w:t>
            </w:r>
          </w:p>
        </w:tc>
        <w:tc>
          <w:tcPr>
            <w:tcW w:w="1595" w:type="dxa"/>
            <w:vAlign w:val="center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Количество</w:t>
            </w:r>
          </w:p>
        </w:tc>
        <w:tc>
          <w:tcPr>
            <w:tcW w:w="1595" w:type="dxa"/>
            <w:vAlign w:val="center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Протяженность</w:t>
            </w:r>
          </w:p>
        </w:tc>
        <w:tc>
          <w:tcPr>
            <w:tcW w:w="1596" w:type="dxa"/>
            <w:vAlign w:val="center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Мощность</w:t>
            </w:r>
          </w:p>
        </w:tc>
      </w:tr>
      <w:tr w:rsidR="003E3B08" w:rsidTr="00D618A9">
        <w:tc>
          <w:tcPr>
            <w:tcW w:w="1595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Теплосеть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 Ежи ул.Советская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1974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196,84 п.м</w:t>
            </w:r>
          </w:p>
        </w:tc>
        <w:tc>
          <w:tcPr>
            <w:tcW w:w="1596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</w:p>
        </w:tc>
      </w:tr>
      <w:tr w:rsidR="003E3B08" w:rsidTr="00D618A9">
        <w:tc>
          <w:tcPr>
            <w:tcW w:w="1595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Теплосеть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с.Ежи ул.Школьная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1976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  <w:vAlign w:val="bottom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88,80 п.м</w:t>
            </w:r>
          </w:p>
        </w:tc>
        <w:tc>
          <w:tcPr>
            <w:tcW w:w="1596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</w:p>
        </w:tc>
      </w:tr>
      <w:tr w:rsidR="003E3B08" w:rsidTr="00D618A9">
        <w:tc>
          <w:tcPr>
            <w:tcW w:w="1595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Теплосеть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 Сергеево ул.Школьная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1968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  <w:vAlign w:val="bottom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408,04 п.м</w:t>
            </w:r>
          </w:p>
        </w:tc>
        <w:tc>
          <w:tcPr>
            <w:tcW w:w="1596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</w:p>
        </w:tc>
      </w:tr>
      <w:tr w:rsidR="003E3B08" w:rsidTr="00D618A9">
        <w:tc>
          <w:tcPr>
            <w:tcW w:w="1595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 xml:space="preserve">Котельные </w:t>
            </w:r>
          </w:p>
        </w:tc>
        <w:tc>
          <w:tcPr>
            <w:tcW w:w="1595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595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595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595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596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</w:p>
        </w:tc>
      </w:tr>
      <w:tr w:rsidR="003E3B08" w:rsidTr="00D618A9">
        <w:tc>
          <w:tcPr>
            <w:tcW w:w="1595" w:type="dxa"/>
          </w:tcPr>
          <w:p w:rsidR="003E3B08" w:rsidRPr="00D618A9" w:rsidRDefault="003E3B08" w:rsidP="000268FF">
            <w:pPr>
              <w:rPr>
                <w:rFonts w:ascii="Times New Roman" w:hAnsi="Times New Roman"/>
                <w:b/>
                <w:bCs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 Здание, котельная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с.Сергеево ул.Школьная д.3а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1968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2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smartTag w:uri="urn:schemas-microsoft-com:office:smarttags" w:element="metricconverter">
              <w:smartTagPr>
                <w:attr w:name="ProductID" w:val="199,4 кв. м"/>
              </w:smartTagPr>
              <w:r w:rsidRPr="00D618A9">
                <w:rPr>
                  <w:rFonts w:ascii="Times New Roman" w:hAnsi="Times New Roman"/>
                  <w:color w:val="595959"/>
                </w:rPr>
                <w:t>199,4 кв. м</w:t>
              </w:r>
            </w:smartTag>
            <w:r w:rsidRPr="00D618A9">
              <w:rPr>
                <w:rFonts w:ascii="Times New Roman" w:hAnsi="Times New Roman"/>
                <w:color w:val="595959"/>
              </w:rPr>
              <w:t xml:space="preserve"> </w:t>
            </w:r>
          </w:p>
        </w:tc>
        <w:tc>
          <w:tcPr>
            <w:tcW w:w="159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0,50 Гкал</w:t>
            </w:r>
            <w:r w:rsidRPr="00D618A9">
              <w:rPr>
                <w:rFonts w:ascii="Times New Roman" w:hAnsi="Times New Roman"/>
                <w:color w:val="595959"/>
                <w:lang w:val="en-US"/>
              </w:rPr>
              <w:t>/</w:t>
            </w:r>
            <w:r w:rsidRPr="00D618A9">
              <w:rPr>
                <w:rFonts w:ascii="Times New Roman" w:hAnsi="Times New Roman"/>
                <w:color w:val="595959"/>
              </w:rPr>
              <w:t>ч</w:t>
            </w:r>
          </w:p>
        </w:tc>
      </w:tr>
      <w:tr w:rsidR="003E3B08" w:rsidTr="00D618A9">
        <w:tc>
          <w:tcPr>
            <w:tcW w:w="1595" w:type="dxa"/>
          </w:tcPr>
          <w:p w:rsidR="003E3B08" w:rsidRPr="00D618A9" w:rsidRDefault="003E3B08" w:rsidP="000268FF">
            <w:pPr>
              <w:rPr>
                <w:rFonts w:ascii="Times New Roman" w:hAnsi="Times New Roman"/>
                <w:b/>
                <w:bCs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Здание, котельная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с.Ежи ул.Советская, 23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1974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64,5</w:t>
            </w:r>
          </w:p>
        </w:tc>
        <w:tc>
          <w:tcPr>
            <w:tcW w:w="159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0,20 Гкал</w:t>
            </w:r>
            <w:r w:rsidRPr="00D618A9">
              <w:rPr>
                <w:rFonts w:ascii="Times New Roman" w:hAnsi="Times New Roman"/>
                <w:color w:val="595959"/>
                <w:lang w:val="en-US"/>
              </w:rPr>
              <w:t>/</w:t>
            </w:r>
            <w:r w:rsidRPr="00D618A9">
              <w:rPr>
                <w:rFonts w:ascii="Times New Roman" w:hAnsi="Times New Roman"/>
                <w:color w:val="595959"/>
              </w:rPr>
              <w:t>ч</w:t>
            </w:r>
          </w:p>
        </w:tc>
      </w:tr>
      <w:tr w:rsidR="003E3B08" w:rsidTr="00D618A9">
        <w:tc>
          <w:tcPr>
            <w:tcW w:w="1595" w:type="dxa"/>
          </w:tcPr>
          <w:p w:rsidR="003E3B08" w:rsidRPr="00D618A9" w:rsidRDefault="003E3B08" w:rsidP="000268FF">
            <w:pPr>
              <w:rPr>
                <w:rFonts w:ascii="Times New Roman" w:hAnsi="Times New Roman"/>
                <w:b/>
                <w:bCs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Здание, котельная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с.Ежи ул.Школьная, 7а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1976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126,5</w:t>
            </w:r>
          </w:p>
        </w:tc>
        <w:tc>
          <w:tcPr>
            <w:tcW w:w="159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0,20 Гкал</w:t>
            </w:r>
            <w:r w:rsidRPr="00D618A9">
              <w:rPr>
                <w:rFonts w:ascii="Times New Roman" w:hAnsi="Times New Roman"/>
                <w:color w:val="595959"/>
                <w:lang w:val="en-US"/>
              </w:rPr>
              <w:t>/</w:t>
            </w:r>
            <w:r w:rsidRPr="00D618A9">
              <w:rPr>
                <w:rFonts w:ascii="Times New Roman" w:hAnsi="Times New Roman"/>
                <w:color w:val="595959"/>
              </w:rPr>
              <w:t>ч</w:t>
            </w:r>
          </w:p>
        </w:tc>
      </w:tr>
      <w:tr w:rsidR="003E3B08" w:rsidTr="00D618A9">
        <w:tc>
          <w:tcPr>
            <w:tcW w:w="1595" w:type="dxa"/>
          </w:tcPr>
          <w:p w:rsidR="003E3B08" w:rsidRPr="00D618A9" w:rsidRDefault="003E3B08" w:rsidP="000268FF">
            <w:pPr>
              <w:rPr>
                <w:rFonts w:ascii="Times New Roman" w:hAnsi="Times New Roman"/>
                <w:b/>
                <w:bCs/>
                <w:color w:val="595959"/>
              </w:rPr>
            </w:pPr>
            <w:r w:rsidRPr="00D618A9">
              <w:rPr>
                <w:rFonts w:ascii="Times New Roman" w:hAnsi="Times New Roman"/>
                <w:b/>
                <w:bCs/>
                <w:color w:val="595959"/>
              </w:rPr>
              <w:t>Нежилое помещение (котельная)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п.Узень, 20а помещение 2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1984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1</w:t>
            </w:r>
          </w:p>
        </w:tc>
        <w:tc>
          <w:tcPr>
            <w:tcW w:w="1595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 xml:space="preserve">9,1 </w:t>
            </w:r>
          </w:p>
        </w:tc>
        <w:tc>
          <w:tcPr>
            <w:tcW w:w="159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0,20 Гкал</w:t>
            </w:r>
            <w:r w:rsidRPr="00D618A9">
              <w:rPr>
                <w:rFonts w:ascii="Times New Roman" w:hAnsi="Times New Roman"/>
                <w:color w:val="595959"/>
                <w:lang w:val="en-US"/>
              </w:rPr>
              <w:t>/</w:t>
            </w:r>
            <w:r w:rsidRPr="00D618A9">
              <w:rPr>
                <w:rFonts w:ascii="Times New Roman" w:hAnsi="Times New Roman"/>
                <w:color w:val="595959"/>
              </w:rPr>
              <w:t>ч</w:t>
            </w:r>
          </w:p>
        </w:tc>
      </w:tr>
    </w:tbl>
    <w:p w:rsidR="003E3B08" w:rsidRPr="00F742C0" w:rsidRDefault="003E3B08" w:rsidP="00AF048B">
      <w:pPr>
        <w:rPr>
          <w:rFonts w:ascii="Times New Roman" w:hAnsi="Times New Roman"/>
          <w:b/>
          <w:bCs/>
        </w:rPr>
      </w:pPr>
      <w:r w:rsidRPr="00F742C0">
        <w:rPr>
          <w:rFonts w:ascii="Times New Roman" w:hAnsi="Times New Roman"/>
          <w:b/>
          <w:bCs/>
        </w:rPr>
        <w:t> </w:t>
      </w:r>
    </w:p>
    <w:p w:rsidR="003E3B08" w:rsidRPr="00F742C0" w:rsidRDefault="003E3B08" w:rsidP="00AF048B">
      <w:pPr>
        <w:rPr>
          <w:rFonts w:ascii="Times New Roman" w:hAnsi="Times New Roman"/>
        </w:rPr>
      </w:pPr>
    </w:p>
    <w:p w:rsidR="003E3B08" w:rsidRPr="00F742C0" w:rsidRDefault="003E3B08" w:rsidP="00AF048B">
      <w:pPr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</w:rPr>
        <w:t>Водоснабжение: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1"/>
        <w:gridCol w:w="1828"/>
        <w:gridCol w:w="1790"/>
        <w:gridCol w:w="1862"/>
        <w:gridCol w:w="1840"/>
      </w:tblGrid>
      <w:tr w:rsidR="003E3B08" w:rsidTr="00D618A9">
        <w:trPr>
          <w:trHeight w:val="405"/>
        </w:trPr>
        <w:tc>
          <w:tcPr>
            <w:tcW w:w="1914" w:type="dxa"/>
            <w:vMerge w:val="restart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Место нахождения скважины</w:t>
            </w:r>
          </w:p>
        </w:tc>
        <w:tc>
          <w:tcPr>
            <w:tcW w:w="1914" w:type="dxa"/>
            <w:vMerge w:val="restart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Паспортный номер</w:t>
            </w:r>
          </w:p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Год бурения</w:t>
            </w:r>
          </w:p>
        </w:tc>
        <w:tc>
          <w:tcPr>
            <w:tcW w:w="1914" w:type="dxa"/>
            <w:vMerge w:val="restart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Глубина</w:t>
            </w:r>
          </w:p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скважины (м)</w:t>
            </w:r>
          </w:p>
        </w:tc>
        <w:tc>
          <w:tcPr>
            <w:tcW w:w="3829" w:type="dxa"/>
            <w:gridSpan w:val="2"/>
            <w:tcBorders>
              <w:bottom w:val="single" w:sz="2" w:space="0" w:color="auto"/>
            </w:tcBorders>
          </w:tcPr>
          <w:p w:rsidR="003E3B08" w:rsidRPr="00D618A9" w:rsidRDefault="003E3B08" w:rsidP="000268FF">
            <w:pPr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  <w:color w:val="595959"/>
              </w:rPr>
              <w:t>Производительность скважины</w:t>
            </w:r>
          </w:p>
        </w:tc>
      </w:tr>
      <w:tr w:rsidR="003E3B08" w:rsidTr="00D618A9">
        <w:trPr>
          <w:trHeight w:val="855"/>
        </w:trPr>
        <w:tc>
          <w:tcPr>
            <w:tcW w:w="1914" w:type="dxa"/>
            <w:vMerge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914" w:type="dxa"/>
            <w:vMerge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914" w:type="dxa"/>
            <w:vMerge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</w:p>
        </w:tc>
        <w:tc>
          <w:tcPr>
            <w:tcW w:w="1914" w:type="dxa"/>
            <w:tcBorders>
              <w:top w:val="single" w:sz="2" w:space="0" w:color="auto"/>
            </w:tcBorders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Максимальная</w:t>
            </w:r>
          </w:p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(м</w:t>
            </w:r>
            <w:r w:rsidRPr="00D618A9">
              <w:rPr>
                <w:rFonts w:ascii="Times New Roman" w:hAnsi="Times New Roman"/>
                <w:color w:val="595959"/>
                <w:vertAlign w:val="superscript"/>
              </w:rPr>
              <w:t>3 </w:t>
            </w:r>
            <w:r w:rsidRPr="00D618A9">
              <w:rPr>
                <w:rFonts w:ascii="Times New Roman" w:hAnsi="Times New Roman"/>
                <w:color w:val="595959"/>
              </w:rPr>
              <w:t>/ в сутки)</w:t>
            </w:r>
          </w:p>
        </w:tc>
        <w:tc>
          <w:tcPr>
            <w:tcW w:w="1915" w:type="dxa"/>
            <w:tcBorders>
              <w:top w:val="single" w:sz="2" w:space="0" w:color="auto"/>
            </w:tcBorders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Фактический водозабор</w:t>
            </w:r>
          </w:p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(м</w:t>
            </w:r>
            <w:r w:rsidRPr="00D618A9">
              <w:rPr>
                <w:rFonts w:ascii="Times New Roman" w:hAnsi="Times New Roman"/>
                <w:color w:val="595959"/>
                <w:vertAlign w:val="superscript"/>
              </w:rPr>
              <w:t>3 </w:t>
            </w:r>
            <w:r w:rsidRPr="00D618A9">
              <w:rPr>
                <w:rFonts w:ascii="Times New Roman" w:hAnsi="Times New Roman"/>
                <w:color w:val="595959"/>
              </w:rPr>
              <w:t>/ в сутки)</w:t>
            </w:r>
          </w:p>
        </w:tc>
      </w:tr>
      <w:tr w:rsidR="003E3B08" w:rsidTr="00D618A9">
        <w:tc>
          <w:tcPr>
            <w:tcW w:w="1914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д.Сахалинка, на ю-з от зд.ДК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б/н                 1967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40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7,0</w:t>
            </w:r>
          </w:p>
        </w:tc>
        <w:tc>
          <w:tcPr>
            <w:tcW w:w="1915" w:type="dxa"/>
          </w:tcPr>
          <w:p w:rsidR="003E3B08" w:rsidRPr="00D618A9" w:rsidRDefault="003E3B08" w:rsidP="000268FF">
            <w:pPr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914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с.Сергеево, ул.Набережная, 38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15/88             1990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130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995,7</w:t>
            </w:r>
          </w:p>
        </w:tc>
        <w:tc>
          <w:tcPr>
            <w:tcW w:w="1915" w:type="dxa"/>
          </w:tcPr>
          <w:p w:rsidR="003E3B08" w:rsidRPr="00D618A9" w:rsidRDefault="003E3B08" w:rsidP="000268FF">
            <w:pPr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914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с.Сергеево, пер.Чулымский,21а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54/89             1989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110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4754,6</w:t>
            </w:r>
          </w:p>
        </w:tc>
        <w:tc>
          <w:tcPr>
            <w:tcW w:w="1915" w:type="dxa"/>
          </w:tcPr>
          <w:p w:rsidR="003E3B08" w:rsidRPr="00D618A9" w:rsidRDefault="003E3B08" w:rsidP="000268FF">
            <w:pPr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914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с.Сергеево, ул.Коммунальная,17а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36/76              1976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47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2356</w:t>
            </w:r>
          </w:p>
        </w:tc>
        <w:tc>
          <w:tcPr>
            <w:tcW w:w="1915" w:type="dxa"/>
          </w:tcPr>
          <w:p w:rsidR="003E3B08" w:rsidRPr="00D618A9" w:rsidRDefault="003E3B08" w:rsidP="000268FF">
            <w:pPr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914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д.Вознесенка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62/85              1987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48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503</w:t>
            </w:r>
          </w:p>
        </w:tc>
        <w:tc>
          <w:tcPr>
            <w:tcW w:w="1915" w:type="dxa"/>
          </w:tcPr>
          <w:p w:rsidR="003E3B08" w:rsidRPr="00D618A9" w:rsidRDefault="003E3B08" w:rsidP="000268FF">
            <w:pPr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914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д.Царицынка,48а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85/88             1988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109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957,5</w:t>
            </w:r>
          </w:p>
        </w:tc>
        <w:tc>
          <w:tcPr>
            <w:tcW w:w="1915" w:type="dxa"/>
          </w:tcPr>
          <w:p w:rsidR="003E3B08" w:rsidRPr="00D618A9" w:rsidRDefault="003E3B08" w:rsidP="000268FF">
            <w:pPr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914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с.Ежи, ул.Новая ю-з на раст.250м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11-184          1970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85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145</w:t>
            </w:r>
          </w:p>
        </w:tc>
        <w:tc>
          <w:tcPr>
            <w:tcW w:w="1915" w:type="dxa"/>
          </w:tcPr>
          <w:p w:rsidR="003E3B08" w:rsidRPr="00D618A9" w:rsidRDefault="003E3B08" w:rsidP="000268FF">
            <w:pPr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914" w:type="dxa"/>
          </w:tcPr>
          <w:p w:rsidR="003E3B08" w:rsidRPr="00D618A9" w:rsidRDefault="003E3B08" w:rsidP="000268FF">
            <w:pPr>
              <w:rPr>
                <w:rFonts w:ascii="Times New Roman" w:hAnsi="Times New Roman"/>
                <w:color w:val="595959"/>
              </w:rPr>
            </w:pPr>
            <w:r w:rsidRPr="00D618A9">
              <w:rPr>
                <w:rFonts w:ascii="Times New Roman" w:hAnsi="Times New Roman"/>
                <w:color w:val="595959"/>
              </w:rPr>
              <w:t>с.Ежи, 100м на восток от дороги на Петровск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4/89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90</w:t>
            </w:r>
          </w:p>
        </w:tc>
        <w:tc>
          <w:tcPr>
            <w:tcW w:w="1914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603,4</w:t>
            </w:r>
          </w:p>
        </w:tc>
        <w:tc>
          <w:tcPr>
            <w:tcW w:w="1915" w:type="dxa"/>
          </w:tcPr>
          <w:p w:rsidR="003E3B08" w:rsidRPr="00D618A9" w:rsidRDefault="003E3B08" w:rsidP="000268FF">
            <w:pPr>
              <w:rPr>
                <w:rFonts w:ascii="Times New Roman" w:hAnsi="Times New Roman"/>
              </w:rPr>
            </w:pPr>
          </w:p>
        </w:tc>
      </w:tr>
    </w:tbl>
    <w:p w:rsidR="003E3B08" w:rsidRPr="00F742C0" w:rsidRDefault="003E3B08" w:rsidP="00AF048B">
      <w:pPr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2"/>
        <w:gridCol w:w="1952"/>
        <w:gridCol w:w="1548"/>
        <w:gridCol w:w="1341"/>
        <w:gridCol w:w="1682"/>
        <w:gridCol w:w="1246"/>
      </w:tblGrid>
      <w:tr w:rsidR="003E3B08" w:rsidTr="00D618A9">
        <w:tc>
          <w:tcPr>
            <w:tcW w:w="1802" w:type="dxa"/>
            <w:vAlign w:val="center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</w:p>
        </w:tc>
        <w:tc>
          <w:tcPr>
            <w:tcW w:w="1952" w:type="dxa"/>
            <w:vAlign w:val="center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Наименование населенного пункта МО</w:t>
            </w:r>
          </w:p>
        </w:tc>
        <w:tc>
          <w:tcPr>
            <w:tcW w:w="1548" w:type="dxa"/>
            <w:vAlign w:val="center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Год ввода в эксплуатацию</w:t>
            </w:r>
          </w:p>
        </w:tc>
        <w:tc>
          <w:tcPr>
            <w:tcW w:w="1341" w:type="dxa"/>
            <w:vAlign w:val="center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Количество</w:t>
            </w:r>
          </w:p>
        </w:tc>
        <w:tc>
          <w:tcPr>
            <w:tcW w:w="1682" w:type="dxa"/>
            <w:vAlign w:val="center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Протяженность</w:t>
            </w:r>
          </w:p>
        </w:tc>
        <w:tc>
          <w:tcPr>
            <w:tcW w:w="1246" w:type="dxa"/>
            <w:vAlign w:val="center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Мощность</w:t>
            </w:r>
          </w:p>
        </w:tc>
      </w:tr>
      <w:tr w:rsidR="003E3B08" w:rsidTr="00D618A9">
        <w:tc>
          <w:tcPr>
            <w:tcW w:w="1802" w:type="dxa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</w:t>
            </w:r>
          </w:p>
        </w:tc>
        <w:tc>
          <w:tcPr>
            <w:tcW w:w="195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п. Узень</w:t>
            </w:r>
          </w:p>
        </w:tc>
        <w:tc>
          <w:tcPr>
            <w:tcW w:w="1548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2208 п.м</w:t>
            </w:r>
          </w:p>
        </w:tc>
        <w:tc>
          <w:tcPr>
            <w:tcW w:w="124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802" w:type="dxa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 xml:space="preserve">Водопровод </w:t>
            </w:r>
            <w:smartTag w:uri="urn:schemas-microsoft-com:office:smarttags" w:element="metricconverter">
              <w:smartTagPr>
                <w:attr w:name="ProductID" w:val="1,3 км"/>
              </w:smartTagPr>
              <w:r w:rsidRPr="00D618A9">
                <w:rPr>
                  <w:rFonts w:ascii="Times New Roman" w:hAnsi="Times New Roman"/>
                  <w:color w:val="595959"/>
                  <w:lang w:eastAsia="ru-RU"/>
                </w:rPr>
                <w:t>1,3 км</w:t>
              </w:r>
            </w:smartTag>
          </w:p>
        </w:tc>
        <w:tc>
          <w:tcPr>
            <w:tcW w:w="195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ст.Сахалинка</w:t>
            </w:r>
          </w:p>
        </w:tc>
        <w:tc>
          <w:tcPr>
            <w:tcW w:w="1548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1967</w:t>
            </w:r>
          </w:p>
        </w:tc>
        <w:tc>
          <w:tcPr>
            <w:tcW w:w="1341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1325 п.м</w:t>
            </w:r>
          </w:p>
        </w:tc>
        <w:tc>
          <w:tcPr>
            <w:tcW w:w="124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802" w:type="dxa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</w:t>
            </w:r>
          </w:p>
        </w:tc>
        <w:tc>
          <w:tcPr>
            <w:tcW w:w="195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д.Сахалинка</w:t>
            </w:r>
          </w:p>
        </w:tc>
        <w:tc>
          <w:tcPr>
            <w:tcW w:w="1548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2745 п.м</w:t>
            </w:r>
          </w:p>
        </w:tc>
        <w:tc>
          <w:tcPr>
            <w:tcW w:w="124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802" w:type="dxa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</w:t>
            </w:r>
          </w:p>
        </w:tc>
        <w:tc>
          <w:tcPr>
            <w:tcW w:w="195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д. Рождественка</w:t>
            </w:r>
          </w:p>
        </w:tc>
        <w:tc>
          <w:tcPr>
            <w:tcW w:w="1548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1289 п.м</w:t>
            </w:r>
          </w:p>
        </w:tc>
        <w:tc>
          <w:tcPr>
            <w:tcW w:w="124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802" w:type="dxa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 с водоразборными колонками</w:t>
            </w:r>
          </w:p>
        </w:tc>
        <w:tc>
          <w:tcPr>
            <w:tcW w:w="195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с. Сергеево, ул.Коммунальная-ул.Новая-ул.Трактовая-пер.Чулымский</w:t>
            </w:r>
          </w:p>
        </w:tc>
        <w:tc>
          <w:tcPr>
            <w:tcW w:w="1548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1980</w:t>
            </w:r>
          </w:p>
        </w:tc>
        <w:tc>
          <w:tcPr>
            <w:tcW w:w="1341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3392,77 п.м</w:t>
            </w:r>
          </w:p>
        </w:tc>
        <w:tc>
          <w:tcPr>
            <w:tcW w:w="124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802" w:type="dxa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 с водоразборными колонками</w:t>
            </w:r>
          </w:p>
        </w:tc>
        <w:tc>
          <w:tcPr>
            <w:tcW w:w="195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С.Сергеево, ул.Школьная-ул.Садовая-ул.Полевая</w:t>
            </w:r>
          </w:p>
        </w:tc>
        <w:tc>
          <w:tcPr>
            <w:tcW w:w="1548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1968</w:t>
            </w:r>
          </w:p>
        </w:tc>
        <w:tc>
          <w:tcPr>
            <w:tcW w:w="1341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2683,26 п.м</w:t>
            </w:r>
          </w:p>
        </w:tc>
        <w:tc>
          <w:tcPr>
            <w:tcW w:w="124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802" w:type="dxa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Водопр.с колон., водонап.башня</w:t>
            </w:r>
          </w:p>
        </w:tc>
        <w:tc>
          <w:tcPr>
            <w:tcW w:w="195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д.Успенка</w:t>
            </w:r>
          </w:p>
        </w:tc>
        <w:tc>
          <w:tcPr>
            <w:tcW w:w="1548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2824 п.м</w:t>
            </w:r>
          </w:p>
        </w:tc>
        <w:tc>
          <w:tcPr>
            <w:tcW w:w="124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802" w:type="dxa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 (чугун)</w:t>
            </w:r>
          </w:p>
        </w:tc>
        <w:tc>
          <w:tcPr>
            <w:tcW w:w="195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д.Вознесенка</w:t>
            </w:r>
          </w:p>
        </w:tc>
        <w:tc>
          <w:tcPr>
            <w:tcW w:w="1548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1978</w:t>
            </w:r>
          </w:p>
        </w:tc>
        <w:tc>
          <w:tcPr>
            <w:tcW w:w="1341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2514 п.м</w:t>
            </w:r>
          </w:p>
        </w:tc>
        <w:tc>
          <w:tcPr>
            <w:tcW w:w="124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802" w:type="dxa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Сооружение водопровод с водоразборными колонками</w:t>
            </w:r>
          </w:p>
        </w:tc>
        <w:tc>
          <w:tcPr>
            <w:tcW w:w="195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с.Ежи ул.Новая-ул.Советская-ул.Набережная-ул.Луговая-ул.Дорожна</w:t>
            </w:r>
          </w:p>
        </w:tc>
        <w:tc>
          <w:tcPr>
            <w:tcW w:w="1548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1970</w:t>
            </w:r>
          </w:p>
        </w:tc>
        <w:tc>
          <w:tcPr>
            <w:tcW w:w="1341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3350,78 п.м</w:t>
            </w:r>
          </w:p>
        </w:tc>
        <w:tc>
          <w:tcPr>
            <w:tcW w:w="124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802" w:type="dxa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Сооружение Водопровод с водоразборными колонками</w:t>
            </w:r>
          </w:p>
        </w:tc>
        <w:tc>
          <w:tcPr>
            <w:tcW w:w="195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с.Ежи, ул.Школьная</w:t>
            </w:r>
          </w:p>
        </w:tc>
        <w:tc>
          <w:tcPr>
            <w:tcW w:w="1548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1976</w:t>
            </w:r>
          </w:p>
        </w:tc>
        <w:tc>
          <w:tcPr>
            <w:tcW w:w="1341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765,19 п.м</w:t>
            </w:r>
          </w:p>
        </w:tc>
        <w:tc>
          <w:tcPr>
            <w:tcW w:w="124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802" w:type="dxa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Сооружение Водопровод с водоразборными колонками</w:t>
            </w:r>
          </w:p>
        </w:tc>
        <w:tc>
          <w:tcPr>
            <w:tcW w:w="195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с.Сергеево, ул.Набережная-ул.Лесная-ул.Заводская</w:t>
            </w:r>
          </w:p>
        </w:tc>
        <w:tc>
          <w:tcPr>
            <w:tcW w:w="1548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1550,59 п.м</w:t>
            </w:r>
          </w:p>
        </w:tc>
        <w:tc>
          <w:tcPr>
            <w:tcW w:w="124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802" w:type="dxa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 1км.</w:t>
            </w:r>
          </w:p>
        </w:tc>
        <w:tc>
          <w:tcPr>
            <w:tcW w:w="195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п.Узень</w:t>
            </w:r>
          </w:p>
        </w:tc>
        <w:tc>
          <w:tcPr>
            <w:tcW w:w="1548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2010</w:t>
            </w:r>
          </w:p>
        </w:tc>
        <w:tc>
          <w:tcPr>
            <w:tcW w:w="1341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1000 п.м</w:t>
            </w:r>
          </w:p>
        </w:tc>
        <w:tc>
          <w:tcPr>
            <w:tcW w:w="124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802" w:type="dxa"/>
          </w:tcPr>
          <w:p w:rsidR="003E3B08" w:rsidRPr="00D618A9" w:rsidRDefault="003E3B08" w:rsidP="00D618A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595959"/>
                <w:lang w:eastAsia="ru-RU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>Водопровод с водоразборными колонками</w:t>
            </w:r>
          </w:p>
        </w:tc>
        <w:tc>
          <w:tcPr>
            <w:tcW w:w="195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д. Царицынка</w:t>
            </w:r>
          </w:p>
        </w:tc>
        <w:tc>
          <w:tcPr>
            <w:tcW w:w="1548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1975</w:t>
            </w:r>
          </w:p>
        </w:tc>
        <w:tc>
          <w:tcPr>
            <w:tcW w:w="1341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</w:t>
            </w:r>
          </w:p>
        </w:tc>
        <w:tc>
          <w:tcPr>
            <w:tcW w:w="168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1305 п.м</w:t>
            </w:r>
          </w:p>
        </w:tc>
        <w:tc>
          <w:tcPr>
            <w:tcW w:w="124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</w:tc>
      </w:tr>
      <w:tr w:rsidR="003E3B08" w:rsidTr="00D618A9">
        <w:tc>
          <w:tcPr>
            <w:tcW w:w="180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  <w:color w:val="595959"/>
                <w:lang w:eastAsia="ru-RU"/>
              </w:rPr>
              <w:t xml:space="preserve">Итого: </w:t>
            </w:r>
          </w:p>
        </w:tc>
        <w:tc>
          <w:tcPr>
            <w:tcW w:w="195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48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41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13</w:t>
            </w:r>
          </w:p>
        </w:tc>
        <w:tc>
          <w:tcPr>
            <w:tcW w:w="1682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  <w:r w:rsidRPr="00D618A9">
              <w:rPr>
                <w:rFonts w:ascii="Times New Roman" w:hAnsi="Times New Roman"/>
              </w:rPr>
              <w:t>26952,59</w:t>
            </w:r>
          </w:p>
        </w:tc>
        <w:tc>
          <w:tcPr>
            <w:tcW w:w="1246" w:type="dxa"/>
          </w:tcPr>
          <w:p w:rsidR="003E3B08" w:rsidRPr="00D618A9" w:rsidRDefault="003E3B08" w:rsidP="00D618A9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3E3B08" w:rsidRDefault="003E3B08" w:rsidP="005C5082">
      <w:pPr>
        <w:rPr>
          <w:rFonts w:ascii="Times New Roman" w:hAnsi="Times New Roman"/>
          <w:b/>
          <w:bCs/>
        </w:rPr>
      </w:pPr>
    </w:p>
    <w:p w:rsidR="003E3B08" w:rsidRDefault="003E3B08" w:rsidP="005C5082">
      <w:pPr>
        <w:rPr>
          <w:rFonts w:ascii="Times New Roman" w:hAnsi="Times New Roman"/>
          <w:b/>
          <w:bCs/>
        </w:rPr>
      </w:pPr>
    </w:p>
    <w:p w:rsidR="003E3B08" w:rsidRPr="00F742C0" w:rsidRDefault="003E3B08" w:rsidP="005C5082">
      <w:pPr>
        <w:rPr>
          <w:rFonts w:ascii="Times New Roman" w:hAnsi="Times New Roman"/>
          <w:b/>
          <w:bCs/>
        </w:rPr>
      </w:pPr>
    </w:p>
    <w:p w:rsidR="003E3B08" w:rsidRPr="00F742C0" w:rsidRDefault="003E3B08" w:rsidP="005C5082">
      <w:pPr>
        <w:rPr>
          <w:rFonts w:ascii="Times New Roman" w:hAnsi="Times New Roman"/>
          <w:b/>
          <w:bCs/>
        </w:rPr>
      </w:pPr>
      <w:r w:rsidRPr="00F742C0">
        <w:rPr>
          <w:rFonts w:ascii="Times New Roman" w:hAnsi="Times New Roman"/>
          <w:b/>
          <w:bCs/>
        </w:rPr>
        <w:t>Водоотведение:</w:t>
      </w:r>
      <w:r>
        <w:rPr>
          <w:rFonts w:ascii="Times New Roman" w:hAnsi="Times New Roman"/>
          <w:b/>
          <w:bCs/>
        </w:rPr>
        <w:t xml:space="preserve"> не имеется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277"/>
        <w:gridCol w:w="1478"/>
        <w:gridCol w:w="1479"/>
        <w:gridCol w:w="1290"/>
        <w:gridCol w:w="1692"/>
        <w:gridCol w:w="1169"/>
      </w:tblGrid>
      <w:tr w:rsidR="003E3B08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 МО</w:t>
            </w: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Год ввода в эксплуатацию</w:t>
            </w: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Протяженность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Мощность</w:t>
            </w:r>
          </w:p>
        </w:tc>
      </w:tr>
      <w:tr w:rsidR="003E3B08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Канализация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3E3B08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3E3B08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3E3B08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3E3B08" w:rsidRPr="00F742C0" w:rsidTr="00661E56">
        <w:trPr>
          <w:tblCellSpacing w:w="0" w:type="dxa"/>
          <w:jc w:val="center"/>
        </w:trPr>
        <w:tc>
          <w:tcPr>
            <w:tcW w:w="227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Итого: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3E3B08" w:rsidRPr="00F742C0" w:rsidRDefault="003E3B08" w:rsidP="00FD197A">
      <w:pPr>
        <w:pStyle w:val="ListParagraph"/>
        <w:numPr>
          <w:ilvl w:val="0"/>
          <w:numId w:val="7"/>
        </w:num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Наличие КНС и др.</w:t>
      </w:r>
    </w:p>
    <w:p w:rsidR="003E3B08" w:rsidRPr="00F742C0" w:rsidRDefault="003E3B08" w:rsidP="005C5082">
      <w:pPr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</w:rPr>
        <w:t>Электроснабжение: </w:t>
      </w:r>
    </w:p>
    <w:tbl>
      <w:tblPr>
        <w:tblW w:w="9275" w:type="dxa"/>
        <w:jc w:val="center"/>
        <w:tblCellSpacing w:w="0" w:type="dxa"/>
        <w:tblInd w:w="-1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992"/>
        <w:gridCol w:w="2100"/>
        <w:gridCol w:w="2183"/>
      </w:tblGrid>
      <w:tr w:rsidR="003E3B08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  <w:b/>
                <w:bCs/>
              </w:rPr>
              <w:t>Наименование населенного пункта МО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  <w:b/>
                <w:bCs/>
              </w:rPr>
              <w:t>Проектная мощность</w:t>
            </w: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  <w:b/>
                <w:bCs/>
              </w:rPr>
              <w:t>% загрузки</w:t>
            </w:r>
          </w:p>
        </w:tc>
      </w:tr>
      <w:tr w:rsidR="003E3B08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</w:tr>
      <w:tr w:rsidR="003E3B08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  <w:b/>
                <w:bCs/>
              </w:rPr>
              <w:t>Сергеевское сельское поселение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 </w:t>
            </w:r>
          </w:p>
        </w:tc>
      </w:tr>
      <w:tr w:rsidR="003E3B08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С.Сергеево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</w:p>
        </w:tc>
      </w:tr>
      <w:tr w:rsidR="003E3B08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Ст.Сахалинка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</w:p>
        </w:tc>
      </w:tr>
      <w:tr w:rsidR="003E3B08" w:rsidRPr="00F742C0" w:rsidTr="00551F32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Д.Сахалинка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661E56">
            <w:pPr>
              <w:rPr>
                <w:rFonts w:ascii="Times New Roman" w:hAnsi="Times New Roman"/>
              </w:rPr>
            </w:pPr>
          </w:p>
        </w:tc>
      </w:tr>
      <w:tr w:rsidR="003E3B08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д.Рождественка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1D2BE2">
            <w:pPr>
              <w:rPr>
                <w:rFonts w:ascii="Times New Roman" w:hAnsi="Times New Roman"/>
              </w:rPr>
            </w:pPr>
          </w:p>
        </w:tc>
      </w:tr>
      <w:tr w:rsidR="003E3B08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1D2BE2">
            <w:pPr>
              <w:rPr>
                <w:rFonts w:ascii="Times New Roman" w:hAnsi="Times New Roman"/>
              </w:rPr>
            </w:pPr>
          </w:p>
        </w:tc>
      </w:tr>
      <w:tr w:rsidR="003E3B08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д.Царицынка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1D2BE2">
            <w:pPr>
              <w:rPr>
                <w:rFonts w:ascii="Times New Roman" w:hAnsi="Times New Roman"/>
              </w:rPr>
            </w:pPr>
          </w:p>
        </w:tc>
      </w:tr>
      <w:tr w:rsidR="003E3B08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1D2BE2">
            <w:pPr>
              <w:rPr>
                <w:rFonts w:ascii="Times New Roman" w:hAnsi="Times New Roman"/>
              </w:rPr>
            </w:pPr>
          </w:p>
        </w:tc>
      </w:tr>
      <w:tr w:rsidR="003E3B08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1D2BE2">
            <w:pPr>
              <w:rPr>
                <w:rFonts w:ascii="Times New Roman" w:hAnsi="Times New Roman"/>
              </w:rPr>
            </w:pPr>
          </w:p>
        </w:tc>
      </w:tr>
      <w:tr w:rsidR="003E3B08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д.Успенка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1D2BE2">
            <w:pPr>
              <w:rPr>
                <w:rFonts w:ascii="Times New Roman" w:hAnsi="Times New Roman"/>
              </w:rPr>
            </w:pPr>
          </w:p>
        </w:tc>
      </w:tr>
      <w:tr w:rsidR="003E3B08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п.Заречное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1D2BE2">
            <w:pPr>
              <w:rPr>
                <w:rFonts w:ascii="Times New Roman" w:hAnsi="Times New Roman"/>
              </w:rPr>
            </w:pPr>
          </w:p>
        </w:tc>
      </w:tr>
      <w:tr w:rsidR="003E3B08" w:rsidRPr="00F742C0" w:rsidTr="00227364">
        <w:trPr>
          <w:tblCellSpacing w:w="0" w:type="dxa"/>
          <w:jc w:val="center"/>
        </w:trPr>
        <w:tc>
          <w:tcPr>
            <w:tcW w:w="499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3B08" w:rsidRPr="00F742C0" w:rsidRDefault="003E3B08" w:rsidP="001D2BE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д.Петровск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B08" w:rsidRPr="00F742C0" w:rsidRDefault="003E3B08" w:rsidP="001D2BE2">
            <w:pPr>
              <w:rPr>
                <w:rFonts w:ascii="Times New Roman" w:hAnsi="Times New Roman"/>
              </w:rPr>
            </w:pP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3E3B08" w:rsidRPr="00F742C0" w:rsidRDefault="003E3B08" w:rsidP="001D2BE2">
            <w:pPr>
              <w:rPr>
                <w:rFonts w:ascii="Times New Roman" w:hAnsi="Times New Roman"/>
              </w:rPr>
            </w:pPr>
          </w:p>
        </w:tc>
      </w:tr>
    </w:tbl>
    <w:p w:rsidR="003E3B08" w:rsidRPr="00F742C0" w:rsidRDefault="003E3B08" w:rsidP="00727045">
      <w:pPr>
        <w:rPr>
          <w:rFonts w:ascii="Times New Roman" w:hAnsi="Times New Roman"/>
        </w:rPr>
      </w:pPr>
    </w:p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</w:t>
      </w:r>
      <w:r w:rsidRPr="00F742C0">
        <w:rPr>
          <w:rFonts w:ascii="Times New Roman" w:hAnsi="Times New Roman"/>
          <w:b/>
          <w:bCs/>
          <w:lang w:eastAsia="ru-RU"/>
        </w:rPr>
        <w:t>IV. Коммуникации </w:t>
      </w:r>
    </w:p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Дорожный фонд муниципального образования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6895"/>
        <w:gridCol w:w="2490"/>
      </w:tblGrid>
      <w:tr w:rsidR="003E3B08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Протяженность дорог общего пользования на территории МО, км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Значение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38,178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числе: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федеральной собственности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областной собственности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муниципальной собственности поселения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38,178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 с твердым покрытием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9,0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муниципальной собственности муниципального района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ведомственного подчинения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частные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709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Бесхозяйные, в стадии оформления в муниципальную собственность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</w:tbl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Транспортное сообщение в МО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83"/>
        <w:gridCol w:w="2396"/>
        <w:gridCol w:w="2397"/>
        <w:gridCol w:w="2574"/>
      </w:tblGrid>
      <w:tr w:rsidR="003E3B08" w:rsidRPr="00F742C0" w:rsidTr="00BF3F23">
        <w:trPr>
          <w:tblCellSpacing w:w="0" w:type="dxa"/>
          <w:jc w:val="center"/>
        </w:trPr>
        <w:tc>
          <w:tcPr>
            <w:tcW w:w="23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Автобусное сообщение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маршрута, пункт отправления – пункт прибытия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Железнодорожное сообщение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№ маршрута, пункт отправления – пункт прибытия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23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Административного центра МО с областным центром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С.Комсомольск – г.Томск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ежедневно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Железнодорожная станция Сахалинка. Железнодорожное сообщение с городом Томск, рабочим поселком Белый Яр.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0D58C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Белый Яр – Томск, Томск – Белый Яр        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              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23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Административного центра МО с административным центром района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П.Улу Юл – с.Первомайское</w:t>
            </w:r>
          </w:p>
          <w:p w:rsidR="003E3B08" w:rsidRPr="00F742C0" w:rsidRDefault="003E3B08" w:rsidP="00802978">
            <w:pPr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Понедельник, вторник, среда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 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  -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23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Внутри территории муниципального образования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 -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</w:tr>
    </w:tbl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Почта 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785"/>
        <w:gridCol w:w="4965"/>
      </w:tblGrid>
      <w:tr w:rsidR="003E3B08" w:rsidRPr="00F742C0" w:rsidTr="00BF3F23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 МО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Отделение почтовой связи (номер, адрес)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636941, с.Сергеево, ул.Трактовая, 56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636949, п.Узень, д.1 пом.1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636940, с.Ежи, ул.Дорожная, 9</w:t>
            </w:r>
          </w:p>
        </w:tc>
      </w:tr>
    </w:tbl>
    <w:p w:rsidR="003E3B08" w:rsidRPr="00F742C0" w:rsidRDefault="003E3B08" w:rsidP="00FD19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Операторы связи и телекоммуникации  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785"/>
        <w:gridCol w:w="4965"/>
      </w:tblGrid>
      <w:tr w:rsidR="003E3B08" w:rsidRPr="00F742C0" w:rsidTr="00661E56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 МО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Какой вид связи и телевещания доступен</w:t>
            </w:r>
          </w:p>
        </w:tc>
      </w:tr>
      <w:tr w:rsidR="003E3B08" w:rsidRPr="00F742C0" w:rsidTr="00FD197A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5B4182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Стационарная телефонная связь</w:t>
            </w:r>
            <w:r w:rsidRPr="00F742C0">
              <w:rPr>
                <w:rFonts w:ascii="Times New Roman" w:hAnsi="Times New Roman"/>
                <w:lang w:eastAsia="ru-RU"/>
              </w:rPr>
              <w:t xml:space="preserve"> ОАО «Ростелеком»</w:t>
            </w:r>
          </w:p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Цифровое телевидение, спутниковое телевидение</w:t>
            </w:r>
          </w:p>
        </w:tc>
      </w:tr>
      <w:tr w:rsidR="003E3B08" w:rsidRPr="00F742C0" w:rsidTr="00FD197A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4920B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Ст.Сахалинка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3E3B08" w:rsidRPr="00F742C0" w:rsidRDefault="003E3B08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Стационарная телефонная связь</w:t>
            </w:r>
            <w:r w:rsidRPr="00F742C0">
              <w:rPr>
                <w:rFonts w:ascii="Times New Roman" w:hAnsi="Times New Roman"/>
                <w:lang w:eastAsia="ru-RU"/>
              </w:rPr>
              <w:t xml:space="preserve"> ОАО «Ростелеком»</w:t>
            </w:r>
          </w:p>
          <w:p w:rsidR="003E3B08" w:rsidRPr="00F742C0" w:rsidRDefault="003E3B08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3E3B08" w:rsidRPr="00F742C0" w:rsidTr="00FD197A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4920B6">
            <w:pPr>
              <w:rPr>
                <w:rFonts w:ascii="Times New Roman" w:hAnsi="Times New Roman"/>
              </w:rPr>
            </w:pPr>
            <w:r w:rsidRPr="00F742C0">
              <w:rPr>
                <w:rFonts w:ascii="Times New Roman" w:hAnsi="Times New Roman"/>
              </w:rPr>
              <w:t>Д.Сахалинка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3E3B08" w:rsidRPr="00F742C0" w:rsidRDefault="003E3B08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 ОАО «Ростелеком»</w:t>
            </w:r>
          </w:p>
          <w:p w:rsidR="003E3B08" w:rsidRPr="00F742C0" w:rsidRDefault="003E3B08" w:rsidP="005B418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Цифровое телевидение, спутниковое телевидение</w:t>
            </w:r>
          </w:p>
        </w:tc>
      </w:tr>
      <w:tr w:rsidR="003E3B08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д.Рождественка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ОАО «Ростелеком»</w:t>
            </w:r>
          </w:p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3E3B08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ОАО «Ростелеком»</w:t>
            </w:r>
          </w:p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3E3B08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д.Царицынка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ОАО «Ростелеком»</w:t>
            </w:r>
          </w:p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3E3B08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Стационарная телефонная связь</w:t>
            </w:r>
            <w:r w:rsidRPr="00F742C0">
              <w:rPr>
                <w:rFonts w:ascii="Times New Roman" w:hAnsi="Times New Roman"/>
                <w:lang w:eastAsia="ru-RU"/>
              </w:rPr>
              <w:t xml:space="preserve"> ОАО «Ростелеком»</w:t>
            </w:r>
          </w:p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3E3B08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Стационарная телефонная связь</w:t>
            </w:r>
            <w:r w:rsidRPr="00F742C0">
              <w:rPr>
                <w:rFonts w:ascii="Times New Roman" w:hAnsi="Times New Roman"/>
                <w:lang w:eastAsia="ru-RU"/>
              </w:rPr>
              <w:t xml:space="preserve"> ОАО «Ростелеком»</w:t>
            </w:r>
          </w:p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Цифровое телевидение, спутниковое телевидение</w:t>
            </w:r>
          </w:p>
        </w:tc>
      </w:tr>
      <w:tr w:rsidR="003E3B08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д.Успенка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«Мегафон», «Теле2», «Билайн»</w:t>
            </w:r>
          </w:p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ОАО «Ростелеком»</w:t>
            </w:r>
          </w:p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Цифровое телевидение, спутниковое телевидение</w:t>
            </w:r>
          </w:p>
        </w:tc>
      </w:tr>
      <w:tr w:rsidR="003E3B08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п.Заречное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Стационарная телефонная связь ОАО «Ростелеком»</w:t>
            </w:r>
          </w:p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  <w:tr w:rsidR="003E3B08" w:rsidRPr="00F742C0" w:rsidTr="002E72D2">
        <w:trPr>
          <w:tblCellSpacing w:w="0" w:type="dxa"/>
          <w:jc w:val="center"/>
        </w:trPr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д.Петровск</w:t>
            </w:r>
          </w:p>
        </w:tc>
        <w:tc>
          <w:tcPr>
            <w:tcW w:w="4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7A73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Сотовая связь  «Билайн»</w:t>
            </w:r>
          </w:p>
          <w:p w:rsidR="003E3B08" w:rsidRPr="00F742C0" w:rsidRDefault="003E3B08" w:rsidP="00E5456D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                   </w:t>
            </w:r>
            <w:r w:rsidRPr="00F742C0">
              <w:rPr>
                <w:rFonts w:ascii="Times New Roman" w:hAnsi="Times New Roman"/>
                <w:lang w:eastAsia="ru-RU"/>
              </w:rPr>
              <w:t>Спутниковое телевидение</w:t>
            </w:r>
          </w:p>
        </w:tc>
      </w:tr>
    </w:tbl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V. Экономическая ситуация </w:t>
      </w:r>
    </w:p>
    <w:tbl>
      <w:tblPr>
        <w:tblW w:w="9568" w:type="dxa"/>
        <w:jc w:val="center"/>
        <w:tblCellSpacing w:w="0" w:type="dxa"/>
        <w:tblInd w:w="-1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034"/>
        <w:gridCol w:w="1445"/>
        <w:gridCol w:w="2135"/>
        <w:gridCol w:w="2007"/>
        <w:gridCol w:w="1947"/>
      </w:tblGrid>
      <w:tr w:rsidR="003E3B08" w:rsidRPr="00F742C0" w:rsidTr="00E5456D">
        <w:trPr>
          <w:trHeight w:val="329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</w:t>
            </w:r>
          </w:p>
          <w:p w:rsidR="003E3B08" w:rsidRPr="00F742C0" w:rsidRDefault="003E3B08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предприятия,</w:t>
            </w:r>
          </w:p>
          <w:p w:rsidR="003E3B08" w:rsidRPr="00F742C0" w:rsidRDefault="003E3B08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организации и организационно-правовая форма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Собственник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Вид</w:t>
            </w:r>
          </w:p>
          <w:p w:rsidR="003E3B08" w:rsidRPr="00F742C0" w:rsidRDefault="003E3B08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экономической</w:t>
            </w:r>
          </w:p>
          <w:p w:rsidR="003E3B08" w:rsidRPr="00F742C0" w:rsidRDefault="003E3B08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деятельности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Основные</w:t>
            </w:r>
          </w:p>
          <w:p w:rsidR="003E3B08" w:rsidRPr="00F742C0" w:rsidRDefault="003E3B08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виды</w:t>
            </w:r>
          </w:p>
          <w:p w:rsidR="003E3B08" w:rsidRPr="00F742C0" w:rsidRDefault="003E3B08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продукции</w:t>
            </w:r>
          </w:p>
          <w:p w:rsidR="003E3B08" w:rsidRPr="00F742C0" w:rsidRDefault="003E3B08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(для</w:t>
            </w:r>
          </w:p>
          <w:p w:rsidR="003E3B08" w:rsidRPr="00F742C0" w:rsidRDefault="003E3B08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промышленности)</w:t>
            </w:r>
          </w:p>
          <w:p w:rsidR="003E3B08" w:rsidRPr="00F742C0" w:rsidRDefault="003E3B08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Численность</w:t>
            </w:r>
          </w:p>
          <w:p w:rsidR="003E3B08" w:rsidRPr="00F742C0" w:rsidRDefault="003E3B08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работающих</w:t>
            </w:r>
          </w:p>
          <w:p w:rsidR="003E3B08" w:rsidRPr="00F742C0" w:rsidRDefault="003E3B08" w:rsidP="00F008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AA4F2C">
        <w:trPr>
          <w:trHeight w:val="510"/>
          <w:tblCellSpacing w:w="0" w:type="dxa"/>
          <w:jc w:val="center"/>
        </w:trPr>
        <w:tc>
          <w:tcPr>
            <w:tcW w:w="2034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Общество с ограниченной ответственностью «Крестьянское хозяйство КХ Маяк»)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(ООО КХ «Родина)</w:t>
            </w:r>
          </w:p>
        </w:tc>
        <w:tc>
          <w:tcPr>
            <w:tcW w:w="14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Учредители: физические лица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5 чел. </w:t>
            </w:r>
          </w:p>
        </w:tc>
        <w:tc>
          <w:tcPr>
            <w:tcW w:w="21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Производство сельскохозяйственной продукции</w:t>
            </w:r>
          </w:p>
        </w:tc>
        <w:tc>
          <w:tcPr>
            <w:tcW w:w="20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  <w:tc>
          <w:tcPr>
            <w:tcW w:w="19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3E3B08" w:rsidRPr="00F742C0" w:rsidTr="00AA4F2C">
        <w:trPr>
          <w:trHeight w:val="270"/>
          <w:tblCellSpacing w:w="0" w:type="dxa"/>
          <w:jc w:val="center"/>
        </w:trPr>
        <w:tc>
          <w:tcPr>
            <w:tcW w:w="2034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3E3B08" w:rsidRPr="00F742C0" w:rsidTr="00AA4F2C">
        <w:trPr>
          <w:trHeight w:val="270"/>
          <w:tblCellSpacing w:w="0" w:type="dxa"/>
          <w:jc w:val="center"/>
        </w:trPr>
        <w:tc>
          <w:tcPr>
            <w:tcW w:w="2034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3E3B08" w:rsidRPr="00F742C0" w:rsidTr="00AA4F2C">
        <w:trPr>
          <w:trHeight w:val="270"/>
          <w:tblCellSpacing w:w="0" w:type="dxa"/>
          <w:jc w:val="center"/>
        </w:trPr>
        <w:tc>
          <w:tcPr>
            <w:tcW w:w="2034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3E3B08" w:rsidRPr="00F742C0" w:rsidTr="00AA4F2C">
        <w:trPr>
          <w:trHeight w:val="21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ООО «Сибирское долголетие»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Учредитель физическое лицо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Переработка древесины, дикоросов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Пиломатериал, переработка кедрового ореха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3E3B08" w:rsidRPr="00F742C0" w:rsidTr="00AA4F2C">
        <w:trPr>
          <w:trHeight w:val="21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ООО «ТД Карандашной фабрики»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Учредители физическое лицо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Переработка древесины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Пиломатериал, пиловочник, пилеты, щепа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AA4F2C">
        <w:trPr>
          <w:trHeight w:val="21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ООО «Форест Голд»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Учредители физические лица 2 чел.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Заготовка и переработка древесины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Заготовка древесины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3E3B08" w:rsidRPr="00F742C0" w:rsidTr="00AA4F2C">
        <w:trPr>
          <w:trHeight w:val="315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Магазины в населенных пунктах: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 -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Каптелина В.В.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3E3B08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8E1DA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Золотухина О.Н.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3E3B08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Куксгаус В.В.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3E3B08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Лебедкина Л.Н.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3E3B08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Науменко Н.И.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3E3B08" w:rsidRPr="00F742C0" w:rsidTr="00AA4F2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ИП Билибин А.В.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шиномонтаж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3E3B08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ст.Сахалинка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ООО РЖД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3E3B08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д.Сахалинка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Андросова Л.М.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3E3B08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ИП Крылов С.В.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Грузоперевозки, прочие услуги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3E3B08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д.Рождественка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Каптелина В.В.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3E3B08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Науменко Н.И.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3E3B08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3E3B08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Шампаров С.Н.</w:t>
            </w:r>
            <w:r>
              <w:rPr>
                <w:rFonts w:ascii="Times New Roman" w:hAnsi="Times New Roman"/>
                <w:lang w:eastAsia="ru-RU"/>
              </w:rPr>
              <w:t xml:space="preserve"> магазин «Любимый»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3E3B08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D3E8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Магазин «Натали», ИП Ворошкевич А.Ю., ИП Шлабович Н.В.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3E3B08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Первомайское РАЙПО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3E3B08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Андрухив В.М.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3E3B08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Коваленок Г.Г., Овчинникова И.Г.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3E3B08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ИП Шабалин А.А.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3E3B08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д.Успенка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ИП Золотухина О.Н.</w:t>
            </w: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Торговля 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3E3B08" w:rsidRPr="00F742C0" w:rsidTr="00A2084C">
        <w:trPr>
          <w:trHeight w:val="150"/>
          <w:tblCellSpacing w:w="0" w:type="dxa"/>
          <w:jc w:val="center"/>
        </w:trPr>
        <w:tc>
          <w:tcPr>
            <w:tcW w:w="203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4920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3E3B08" w:rsidRPr="00F742C0" w:rsidRDefault="003E3B08" w:rsidP="00AA4F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Обеспеченность торговыми площадями </w:t>
      </w:r>
    </w:p>
    <w:tbl>
      <w:tblPr>
        <w:tblW w:w="965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693"/>
        <w:gridCol w:w="4961"/>
      </w:tblGrid>
      <w:tr w:rsidR="003E3B08" w:rsidRPr="00F742C0" w:rsidTr="00AA4F2C">
        <w:trPr>
          <w:tblCellSpacing w:w="0" w:type="dxa"/>
          <w:jc w:val="center"/>
        </w:trPr>
        <w:tc>
          <w:tcPr>
            <w:tcW w:w="46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201</w:t>
            </w:r>
            <w:r>
              <w:rPr>
                <w:rFonts w:ascii="Times New Roman" w:hAnsi="Times New Roman"/>
                <w:lang w:eastAsia="ru-RU"/>
              </w:rPr>
              <w:t>4</w:t>
            </w:r>
            <w:r w:rsidRPr="00F742C0">
              <w:rPr>
                <w:rFonts w:ascii="Times New Roman" w:hAnsi="Times New Roman"/>
                <w:lang w:eastAsia="ru-RU"/>
              </w:rPr>
              <w:t xml:space="preserve"> г.</w:t>
            </w:r>
          </w:p>
          <w:p w:rsidR="003E3B08" w:rsidRPr="00F742C0" w:rsidRDefault="003E3B08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    (кв. м. на 1000 жителей)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742C0">
                <w:rPr>
                  <w:rFonts w:ascii="Times New Roman" w:hAnsi="Times New Roman"/>
                  <w:lang w:eastAsia="ru-RU"/>
                </w:rPr>
                <w:t>201</w:t>
              </w:r>
              <w:r>
                <w:rPr>
                  <w:rFonts w:ascii="Times New Roman" w:hAnsi="Times New Roman"/>
                  <w:lang w:eastAsia="ru-RU"/>
                </w:rPr>
                <w:t>5</w:t>
              </w:r>
              <w:r w:rsidRPr="00F742C0">
                <w:rPr>
                  <w:rFonts w:ascii="Times New Roman" w:hAnsi="Times New Roman"/>
                  <w:lang w:eastAsia="ru-RU"/>
                </w:rPr>
                <w:t xml:space="preserve"> г</w:t>
              </w:r>
            </w:smartTag>
            <w:r w:rsidRPr="00F742C0">
              <w:rPr>
                <w:rFonts w:ascii="Times New Roman" w:hAnsi="Times New Roman"/>
                <w:lang w:eastAsia="ru-RU"/>
              </w:rPr>
              <w:t>.</w:t>
            </w:r>
          </w:p>
          <w:p w:rsidR="003E3B08" w:rsidRPr="00F742C0" w:rsidRDefault="003E3B08" w:rsidP="00661E56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                 (кв. м. на 1000 жителей)</w:t>
            </w:r>
          </w:p>
        </w:tc>
      </w:tr>
      <w:tr w:rsidR="003E3B08" w:rsidRPr="00F742C0" w:rsidTr="00AA4F2C">
        <w:trPr>
          <w:tblCellSpacing w:w="0" w:type="dxa"/>
          <w:jc w:val="center"/>
        </w:trPr>
        <w:tc>
          <w:tcPr>
            <w:tcW w:w="46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157,4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157,4</w:t>
            </w:r>
          </w:p>
        </w:tc>
      </w:tr>
    </w:tbl>
    <w:p w:rsidR="003E3B08" w:rsidRPr="00F742C0" w:rsidRDefault="003E3B08" w:rsidP="00740E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  <w:r w:rsidRPr="00F742C0">
        <w:rPr>
          <w:rFonts w:ascii="Times New Roman" w:hAnsi="Times New Roman"/>
          <w:b/>
          <w:lang w:eastAsia="ru-RU"/>
        </w:rPr>
        <w:t>ЛПХ</w:t>
      </w:r>
    </w:p>
    <w:tbl>
      <w:tblPr>
        <w:tblW w:w="10852" w:type="dxa"/>
        <w:jc w:val="center"/>
        <w:tblCellSpacing w:w="0" w:type="dxa"/>
        <w:tblInd w:w="-5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09"/>
        <w:gridCol w:w="1131"/>
        <w:gridCol w:w="846"/>
        <w:gridCol w:w="906"/>
        <w:gridCol w:w="1197"/>
        <w:gridCol w:w="1238"/>
        <w:gridCol w:w="1520"/>
        <w:gridCol w:w="1276"/>
        <w:gridCol w:w="1229"/>
      </w:tblGrid>
      <w:tr w:rsidR="003E3B08" w:rsidRPr="00F742C0" w:rsidTr="00E0029B">
        <w:trPr>
          <w:trHeight w:val="997"/>
          <w:tblCellSpacing w:w="0" w:type="dxa"/>
          <w:jc w:val="center"/>
        </w:trPr>
        <w:tc>
          <w:tcPr>
            <w:tcW w:w="1404" w:type="dxa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</w:t>
            </w:r>
          </w:p>
        </w:tc>
        <w:tc>
          <w:tcPr>
            <w:tcW w:w="11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 ЛПХ</w:t>
            </w:r>
          </w:p>
        </w:tc>
        <w:tc>
          <w:tcPr>
            <w:tcW w:w="17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 КРС</w:t>
            </w:r>
          </w:p>
        </w:tc>
        <w:tc>
          <w:tcPr>
            <w:tcW w:w="2482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Площадь под овощными культурами, га</w:t>
            </w:r>
          </w:p>
        </w:tc>
        <w:tc>
          <w:tcPr>
            <w:tcW w:w="154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   коз</w:t>
            </w:r>
          </w:p>
        </w:tc>
        <w:tc>
          <w:tcPr>
            <w:tcW w:w="127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 свиней</w:t>
            </w:r>
          </w:p>
        </w:tc>
        <w:tc>
          <w:tcPr>
            <w:tcW w:w="1229" w:type="dxa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 овец</w:t>
            </w:r>
          </w:p>
        </w:tc>
      </w:tr>
      <w:tr w:rsidR="003E3B08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vMerge/>
            <w:tcBorders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 xml:space="preserve"> В т.ч. коровы</w:t>
            </w:r>
          </w:p>
        </w:tc>
        <w:tc>
          <w:tcPr>
            <w:tcW w:w="1210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картофель</w:t>
            </w:r>
          </w:p>
        </w:tc>
        <w:tc>
          <w:tcPr>
            <w:tcW w:w="1272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другие</w:t>
            </w:r>
          </w:p>
        </w:tc>
        <w:tc>
          <w:tcPr>
            <w:tcW w:w="1545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29" w:type="dxa"/>
            <w:vMerge/>
            <w:tcBorders>
              <w:lef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3E3B08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292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121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127,8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3,8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166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76</w:t>
            </w:r>
          </w:p>
        </w:tc>
      </w:tr>
      <w:tr w:rsidR="003E3B08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ст.Сахалинка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3,2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0,3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3E3B08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д.Сахалинка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21,2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0,8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42</w:t>
            </w:r>
          </w:p>
        </w:tc>
      </w:tr>
      <w:tr w:rsidR="003E3B08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д.Рождественка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14,4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0,6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3E3B08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29,6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1,1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</w:tr>
      <w:tr w:rsidR="003E3B08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д.Царицынка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12,0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0,4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3E3B08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25,6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1,0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</w:t>
            </w:r>
          </w:p>
        </w:tc>
      </w:tr>
      <w:tr w:rsidR="003E3B08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99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58,8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2,9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38</w:t>
            </w:r>
          </w:p>
        </w:tc>
      </w:tr>
      <w:tr w:rsidR="003E3B08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д.Успенка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33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62,4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2,1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59</w:t>
            </w:r>
          </w:p>
        </w:tc>
      </w:tr>
      <w:tr w:rsidR="003E3B08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п.Заречн</w:t>
            </w:r>
            <w:r>
              <w:rPr>
                <w:rFonts w:ascii="Times New Roman" w:hAnsi="Times New Roman"/>
                <w:lang w:eastAsia="ru-RU"/>
              </w:rPr>
              <w:t>ый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0,2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3E3B08" w:rsidRPr="00F742C0" w:rsidTr="00DB7985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д.Петровск</w:t>
            </w:r>
          </w:p>
        </w:tc>
        <w:tc>
          <w:tcPr>
            <w:tcW w:w="1131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82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1210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7,5</w:t>
            </w:r>
          </w:p>
        </w:tc>
        <w:tc>
          <w:tcPr>
            <w:tcW w:w="1272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1,0</w:t>
            </w:r>
          </w:p>
        </w:tc>
        <w:tc>
          <w:tcPr>
            <w:tcW w:w="1545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9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229" w:type="dxa"/>
            <w:tcBorders>
              <w:lef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3E3B08" w:rsidRPr="00F742C0" w:rsidTr="00E0029B">
        <w:trPr>
          <w:trHeight w:val="672"/>
          <w:tblCellSpacing w:w="0" w:type="dxa"/>
          <w:jc w:val="center"/>
        </w:trPr>
        <w:tc>
          <w:tcPr>
            <w:tcW w:w="1404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C121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ВСЕГО:</w:t>
            </w:r>
          </w:p>
        </w:tc>
        <w:tc>
          <w:tcPr>
            <w:tcW w:w="11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8</w:t>
            </w:r>
            <w:r>
              <w:rPr>
                <w:rFonts w:ascii="Times New Roman" w:hAnsi="Times New Roman"/>
                <w:b/>
                <w:lang w:eastAsia="ru-RU"/>
              </w:rPr>
              <w:t>4</w:t>
            </w:r>
            <w:r w:rsidRPr="00F742C0">
              <w:rPr>
                <w:rFonts w:ascii="Times New Roman" w:hAnsi="Times New Roman"/>
                <w:b/>
                <w:lang w:eastAsia="ru-RU"/>
              </w:rPr>
              <w:t>3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684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320</w:t>
            </w:r>
          </w:p>
        </w:tc>
        <w:tc>
          <w:tcPr>
            <w:tcW w:w="12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363,5</w:t>
            </w:r>
          </w:p>
        </w:tc>
        <w:tc>
          <w:tcPr>
            <w:tcW w:w="12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7170AA">
            <w:pPr>
              <w:shd w:val="clear" w:color="auto" w:fill="FFFFFF"/>
              <w:spacing w:before="100" w:beforeAutospacing="1" w:after="100" w:afterAutospacing="1" w:line="240" w:lineRule="auto"/>
              <w:ind w:left="44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742C0">
              <w:rPr>
                <w:rFonts w:ascii="Times New Roman" w:hAnsi="Times New Roman"/>
                <w:b/>
                <w:lang w:eastAsia="ru-RU"/>
              </w:rPr>
              <w:t>14,2</w:t>
            </w:r>
          </w:p>
        </w:tc>
        <w:tc>
          <w:tcPr>
            <w:tcW w:w="154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53</w:t>
            </w:r>
          </w:p>
        </w:tc>
        <w:tc>
          <w:tcPr>
            <w:tcW w:w="127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300</w:t>
            </w:r>
          </w:p>
        </w:tc>
        <w:tc>
          <w:tcPr>
            <w:tcW w:w="1229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661E5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374</w:t>
            </w:r>
          </w:p>
        </w:tc>
      </w:tr>
    </w:tbl>
    <w:p w:rsidR="003E3B08" w:rsidRPr="00F742C0" w:rsidRDefault="003E3B08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3E3B08" w:rsidRPr="00F742C0" w:rsidRDefault="003E3B08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3E3B08" w:rsidRPr="00F742C0" w:rsidRDefault="003E3B08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3E3B08" w:rsidRPr="00F742C0" w:rsidRDefault="003E3B08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  <w:r w:rsidRPr="00F742C0">
        <w:rPr>
          <w:rFonts w:ascii="Times New Roman" w:hAnsi="Times New Roman"/>
          <w:b/>
          <w:lang w:eastAsia="ru-RU"/>
        </w:rPr>
        <w:t>Наличие автотранспортных средств</w:t>
      </w:r>
    </w:p>
    <w:tbl>
      <w:tblPr>
        <w:tblW w:w="9573" w:type="dxa"/>
        <w:jc w:val="center"/>
        <w:tblCellSpacing w:w="0" w:type="dxa"/>
        <w:tblInd w:w="-31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977"/>
        <w:gridCol w:w="2177"/>
        <w:gridCol w:w="1410"/>
        <w:gridCol w:w="1217"/>
        <w:gridCol w:w="1792"/>
      </w:tblGrid>
      <w:tr w:rsidR="003E3B08" w:rsidRPr="00F742C0" w:rsidTr="000526CB">
        <w:trPr>
          <w:trHeight w:val="997"/>
          <w:tblCellSpacing w:w="0" w:type="dxa"/>
          <w:jc w:val="center"/>
        </w:trPr>
        <w:tc>
          <w:tcPr>
            <w:tcW w:w="2977" w:type="dxa"/>
            <w:vMerge w:val="restart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E378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населенного пункта</w:t>
            </w:r>
          </w:p>
        </w:tc>
        <w:tc>
          <w:tcPr>
            <w:tcW w:w="217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E378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Наличие легкового транспорта</w:t>
            </w:r>
          </w:p>
        </w:tc>
        <w:tc>
          <w:tcPr>
            <w:tcW w:w="141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E378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Наличие грузового транспорта</w:t>
            </w:r>
          </w:p>
        </w:tc>
        <w:tc>
          <w:tcPr>
            <w:tcW w:w="121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E378E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Наличие тракторов</w:t>
            </w:r>
          </w:p>
        </w:tc>
        <w:tc>
          <w:tcPr>
            <w:tcW w:w="1792" w:type="dxa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3E3B08" w:rsidRPr="00F742C0" w:rsidRDefault="003E3B08" w:rsidP="003E378E">
            <w:pPr>
              <w:shd w:val="clear" w:color="auto" w:fill="FFFFFF"/>
              <w:spacing w:before="100" w:beforeAutospacing="1" w:after="100" w:afterAutospacing="1" w:line="240" w:lineRule="auto"/>
              <w:ind w:left="98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Наличие навесного оборудования</w:t>
            </w:r>
          </w:p>
        </w:tc>
      </w:tr>
      <w:tr w:rsidR="003E3B08" w:rsidRPr="00F742C0" w:rsidTr="000526CB">
        <w:trPr>
          <w:trHeight w:val="672"/>
          <w:tblCellSpacing w:w="0" w:type="dxa"/>
          <w:jc w:val="center"/>
        </w:trPr>
        <w:tc>
          <w:tcPr>
            <w:tcW w:w="2977" w:type="dxa"/>
            <w:vMerge/>
            <w:tcBorders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E378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77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E378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E378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17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E378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92" w:type="dxa"/>
            <w:vMerge/>
            <w:tcBorders>
              <w:left w:val="outset" w:sz="6" w:space="0" w:color="auto"/>
            </w:tcBorders>
            <w:shd w:val="clear" w:color="auto" w:fill="FFFFFF"/>
          </w:tcPr>
          <w:p w:rsidR="003E3B08" w:rsidRPr="00F742C0" w:rsidRDefault="003E3B08" w:rsidP="003E378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3E3B08" w:rsidRPr="00F742C0" w:rsidTr="00244F4F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nil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С.Сергеево</w:t>
            </w:r>
          </w:p>
        </w:tc>
        <w:tc>
          <w:tcPr>
            <w:tcW w:w="2177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105</w:t>
            </w:r>
          </w:p>
        </w:tc>
        <w:tc>
          <w:tcPr>
            <w:tcW w:w="1410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217" w:type="dxa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1792" w:type="dxa"/>
            <w:tcBorders>
              <w:lef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3E3B08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ст.Сахалинка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3E3B08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д.Сахалинка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3E3B08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д.Рождественка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3E3B08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п.Узень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3E3B08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д.Царицынка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3E3B08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д.Вознесенка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3E3B08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с.Ежи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12</w:t>
            </w:r>
          </w:p>
        </w:tc>
      </w:tr>
      <w:tr w:rsidR="003E3B08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д.Успенка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3E3B08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п.Заречн</w:t>
            </w:r>
            <w:r>
              <w:rPr>
                <w:rFonts w:ascii="Times New Roman" w:hAnsi="Times New Roman"/>
                <w:lang w:eastAsia="ru-RU"/>
              </w:rPr>
              <w:t>ый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3E3B08" w:rsidRPr="00F742C0" w:rsidTr="001C69BE">
        <w:trPr>
          <w:trHeight w:val="672"/>
          <w:tblCellSpacing w:w="0" w:type="dxa"/>
          <w:jc w:val="center"/>
        </w:trPr>
        <w:tc>
          <w:tcPr>
            <w:tcW w:w="2977" w:type="dxa"/>
            <w:tcBorders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1C69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д.Петровск</w:t>
            </w:r>
          </w:p>
        </w:tc>
        <w:tc>
          <w:tcPr>
            <w:tcW w:w="217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4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1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1C69BE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</w:t>
            </w:r>
          </w:p>
        </w:tc>
      </w:tr>
    </w:tbl>
    <w:p w:rsidR="003E3B08" w:rsidRPr="00F742C0" w:rsidRDefault="003E3B08" w:rsidP="000E0C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lang w:eastAsia="ru-RU"/>
        </w:rPr>
      </w:pPr>
    </w:p>
    <w:p w:rsidR="003E3B08" w:rsidRPr="00F742C0" w:rsidRDefault="003E3B08" w:rsidP="00551F3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VI. Финансовая обеспеченность 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025"/>
        <w:gridCol w:w="1227"/>
        <w:gridCol w:w="93"/>
        <w:gridCol w:w="1284"/>
        <w:gridCol w:w="1505"/>
        <w:gridCol w:w="1616"/>
      </w:tblGrid>
      <w:tr w:rsidR="003E3B08" w:rsidRPr="00F742C0" w:rsidTr="00551F32">
        <w:trPr>
          <w:tblCellSpacing w:w="0" w:type="dxa"/>
          <w:jc w:val="center"/>
        </w:trPr>
        <w:tc>
          <w:tcPr>
            <w:tcW w:w="402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Показатель</w:t>
            </w:r>
          </w:p>
        </w:tc>
        <w:tc>
          <w:tcPr>
            <w:tcW w:w="13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7170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201</w:t>
            </w:r>
            <w:r>
              <w:rPr>
                <w:rFonts w:ascii="Times New Roman" w:hAnsi="Times New Roman"/>
                <w:lang w:eastAsia="ru-RU"/>
              </w:rPr>
              <w:t>4</w:t>
            </w: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7170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>
              <w:rPr>
                <w:rFonts w:ascii="Times New Roman" w:hAnsi="Times New Roman"/>
                <w:lang w:eastAsia="ru-RU"/>
              </w:rPr>
              <w:t>5</w:t>
            </w: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7170A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201</w:t>
            </w:r>
            <w:r>
              <w:rPr>
                <w:rFonts w:ascii="Times New Roman" w:hAnsi="Times New Roman"/>
                <w:lang w:eastAsia="ru-RU"/>
              </w:rPr>
              <w:t>5</w:t>
            </w: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551F3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0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Тыс. руб.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31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Доля соответствующей статьи расходов (доходов) в общей сумме доходов (расходов) поселения, %</w:t>
            </w:r>
          </w:p>
        </w:tc>
      </w:tr>
      <w:tr w:rsidR="003E3B08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Доходы бюджета  поселения всего,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2A5B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10786,5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12699,1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2A5B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</w:tr>
      <w:tr w:rsidR="003E3B08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2A5B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2A5B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3E3B08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2A5B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2710,2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2206,66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2A5B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17,4</w:t>
            </w:r>
          </w:p>
        </w:tc>
      </w:tr>
      <w:tr w:rsidR="003E3B08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расходы бюджета  поселения всего,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2A5B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13827,4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11835,4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2A5B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</w:tr>
      <w:tr w:rsidR="003E3B08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2A5B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2A5B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3E3B08" w:rsidRPr="00F742C0" w:rsidTr="00551F32">
        <w:trPr>
          <w:tblCellSpacing w:w="0" w:type="dxa"/>
          <w:jc w:val="center"/>
        </w:trPr>
        <w:tc>
          <w:tcPr>
            <w:tcW w:w="4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Расходы на содержание органов местного самоуправления поселения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2A5B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3316,0</w:t>
            </w:r>
          </w:p>
        </w:tc>
        <w:tc>
          <w:tcPr>
            <w:tcW w:w="13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3524,0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2A5B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29,8</w:t>
            </w:r>
          </w:p>
        </w:tc>
      </w:tr>
    </w:tbl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3E3B08" w:rsidRPr="00F742C0" w:rsidRDefault="003E3B08" w:rsidP="007270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VII. Муниципальная служба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1"/>
        <w:gridCol w:w="1667"/>
        <w:gridCol w:w="961"/>
        <w:gridCol w:w="1921"/>
        <w:gridCol w:w="1665"/>
      </w:tblGrid>
      <w:tr w:rsidR="003E3B08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Наименование должности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(без учета лиц, исполняющих обязанности по техническому обеспечению деятельности органов МСУ)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Количество (по состоянию на 01.01.1</w:t>
            </w:r>
            <w:r>
              <w:rPr>
                <w:rFonts w:ascii="Times New Roman" w:hAnsi="Times New Roman"/>
                <w:lang w:eastAsia="ru-RU"/>
              </w:rPr>
              <w:t>6</w:t>
            </w:r>
            <w:r w:rsidRPr="00F742C0">
              <w:rPr>
                <w:rFonts w:ascii="Times New Roman" w:hAnsi="Times New Roman"/>
                <w:lang w:eastAsia="ru-RU"/>
              </w:rPr>
              <w:t xml:space="preserve"> г.), ед.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Возраст, лет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Опыт работы в органах МСУ, лет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Образование (высшее/среднее, среднее специальное)</w:t>
            </w:r>
          </w:p>
        </w:tc>
      </w:tr>
      <w:tr w:rsidR="003E3B08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Глава поселения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6 л"/>
              </w:smartTagPr>
              <w:r>
                <w:rPr>
                  <w:rFonts w:ascii="Times New Roman" w:hAnsi="Times New Roman"/>
                  <w:lang w:eastAsia="ru-RU"/>
                </w:rPr>
                <w:t>6</w:t>
              </w:r>
              <w:r w:rsidRPr="00F742C0">
                <w:rPr>
                  <w:rFonts w:ascii="Times New Roman" w:hAnsi="Times New Roman"/>
                  <w:lang w:eastAsia="ru-RU"/>
                </w:rPr>
                <w:t xml:space="preserve"> л</w:t>
              </w:r>
            </w:smartTag>
            <w:r w:rsidRPr="00F742C0">
              <w:rPr>
                <w:rFonts w:ascii="Times New Roman" w:hAnsi="Times New Roman"/>
                <w:lang w:eastAsia="ru-RU"/>
              </w:rPr>
              <w:t xml:space="preserve">. </w:t>
            </w:r>
            <w:smartTag w:uri="urn:schemas-microsoft-com:office:smarttags" w:element="metricconverter">
              <w:smartTagPr>
                <w:attr w:name="ProductID" w:val="9 м"/>
              </w:smartTagPr>
              <w:r w:rsidRPr="00F742C0">
                <w:rPr>
                  <w:rFonts w:ascii="Times New Roman" w:hAnsi="Times New Roman"/>
                  <w:lang w:eastAsia="ru-RU"/>
                </w:rPr>
                <w:t>9 м</w:t>
              </w:r>
            </w:smartTag>
            <w:r w:rsidRPr="00F742C0">
              <w:rPr>
                <w:rFonts w:ascii="Times New Roman" w:hAnsi="Times New Roman"/>
                <w:lang w:eastAsia="ru-RU"/>
              </w:rPr>
              <w:t>. 6 дн.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Среднее-специальное</w:t>
            </w:r>
          </w:p>
        </w:tc>
      </w:tr>
      <w:tr w:rsidR="003E3B08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Председатель Совета депутатов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Управляющий делами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7 л"/>
              </w:smartTagPr>
              <w:r>
                <w:rPr>
                  <w:rFonts w:ascii="Times New Roman" w:hAnsi="Times New Roman"/>
                  <w:lang w:eastAsia="ru-RU"/>
                </w:rPr>
                <w:t>7</w:t>
              </w:r>
              <w:r w:rsidRPr="00F742C0">
                <w:rPr>
                  <w:rFonts w:ascii="Times New Roman" w:hAnsi="Times New Roman"/>
                  <w:lang w:eastAsia="ru-RU"/>
                </w:rPr>
                <w:t xml:space="preserve"> л</w:t>
              </w:r>
            </w:smartTag>
            <w:r w:rsidRPr="00F742C0">
              <w:rPr>
                <w:rFonts w:ascii="Times New Roman" w:hAnsi="Times New Roman"/>
                <w:lang w:eastAsia="ru-RU"/>
              </w:rPr>
              <w:t xml:space="preserve">.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F742C0">
                <w:rPr>
                  <w:rFonts w:ascii="Times New Roman" w:hAnsi="Times New Roman"/>
                  <w:lang w:eastAsia="ru-RU"/>
                </w:rPr>
                <w:t>1 м</w:t>
              </w:r>
            </w:smartTag>
            <w:r w:rsidRPr="00F742C0">
              <w:rPr>
                <w:rFonts w:ascii="Times New Roman" w:hAnsi="Times New Roman"/>
                <w:lang w:eastAsia="ru-RU"/>
              </w:rPr>
              <w:t>. 25 д.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высшее</w:t>
            </w:r>
          </w:p>
        </w:tc>
      </w:tr>
      <w:tr w:rsidR="003E3B08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Ведущий специалист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4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10 л"/>
              </w:smartTagPr>
              <w:r>
                <w:rPr>
                  <w:rFonts w:ascii="Times New Roman" w:hAnsi="Times New Roman"/>
                  <w:lang w:eastAsia="ru-RU"/>
                </w:rPr>
                <w:t>10</w:t>
              </w:r>
              <w:r w:rsidRPr="00F742C0">
                <w:rPr>
                  <w:rFonts w:ascii="Times New Roman" w:hAnsi="Times New Roman"/>
                  <w:lang w:eastAsia="ru-RU"/>
                </w:rPr>
                <w:t xml:space="preserve"> л</w:t>
              </w:r>
            </w:smartTag>
            <w:r w:rsidRPr="00F742C0">
              <w:rPr>
                <w:rFonts w:ascii="Times New Roman" w:hAnsi="Times New Roman"/>
                <w:lang w:eastAsia="ru-RU"/>
              </w:rPr>
              <w:t>.0 м.0 д.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высшее</w:t>
            </w:r>
          </w:p>
        </w:tc>
      </w:tr>
      <w:tr w:rsidR="003E3B08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Специалист 1 категории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F742C0">
              <w:rPr>
                <w:rFonts w:ascii="Times New Roman" w:hAnsi="Times New Roman"/>
                <w:lang w:eastAsia="ru-RU"/>
              </w:rPr>
              <w:t>г.3м.15 д.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Среднее-специальное</w:t>
            </w:r>
          </w:p>
        </w:tc>
      </w:tr>
      <w:tr w:rsidR="003E3B08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Специалист 1 категории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3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9 л"/>
              </w:smartTagPr>
              <w:r>
                <w:rPr>
                  <w:rFonts w:ascii="Times New Roman" w:hAnsi="Times New Roman"/>
                  <w:lang w:eastAsia="ru-RU"/>
                </w:rPr>
                <w:t>9</w:t>
              </w:r>
              <w:r w:rsidRPr="00F742C0">
                <w:rPr>
                  <w:rFonts w:ascii="Times New Roman" w:hAnsi="Times New Roman"/>
                  <w:lang w:eastAsia="ru-RU"/>
                </w:rPr>
                <w:t xml:space="preserve"> л</w:t>
              </w:r>
            </w:smartTag>
            <w:r w:rsidRPr="00F742C0">
              <w:rPr>
                <w:rFonts w:ascii="Times New Roman" w:hAnsi="Times New Roman"/>
                <w:lang w:eastAsia="ru-RU"/>
              </w:rPr>
              <w:t xml:space="preserve">.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F742C0">
                <w:rPr>
                  <w:rFonts w:ascii="Times New Roman" w:hAnsi="Times New Roman"/>
                  <w:lang w:eastAsia="ru-RU"/>
                </w:rPr>
                <w:t>5 м</w:t>
              </w:r>
            </w:smartTag>
            <w:r w:rsidRPr="00F742C0">
              <w:rPr>
                <w:rFonts w:ascii="Times New Roman" w:hAnsi="Times New Roman"/>
                <w:lang w:eastAsia="ru-RU"/>
              </w:rPr>
              <w:t>. 29 д.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высшее</w:t>
            </w:r>
          </w:p>
        </w:tc>
      </w:tr>
      <w:tr w:rsidR="003E3B08" w:rsidRPr="00F742C0" w:rsidTr="00392A6C">
        <w:trPr>
          <w:tblCellSpacing w:w="0" w:type="dxa"/>
          <w:jc w:val="center"/>
        </w:trPr>
        <w:tc>
          <w:tcPr>
            <w:tcW w:w="31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Итого</w:t>
            </w:r>
          </w:p>
        </w:tc>
        <w:tc>
          <w:tcPr>
            <w:tcW w:w="1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392A6C">
        <w:trPr>
          <w:tblCellSpacing w:w="0" w:type="dxa"/>
          <w:jc w:val="center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</w:tbl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Основные итоги развития экономики Сергеевского сельского поселения</w:t>
      </w:r>
    </w:p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3"/>
        <w:gridCol w:w="3095"/>
        <w:gridCol w:w="3117"/>
      </w:tblGrid>
      <w:tr w:rsidR="003E3B08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Показатель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201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201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Промышленное производство,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Оборот розничной торговли,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Ввод в действие жилых до-мов за счет всех источников финансирования, кв. м.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Общая площадь 143 кв.м.</w:t>
            </w:r>
          </w:p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Жилая площадь 127 кв.м.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Балансовая прибыль организаций (без учёта доходов от переоценки акций),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  <w:tr w:rsidR="003E3B08" w:rsidRPr="00F742C0" w:rsidTr="00BF3F23">
        <w:trPr>
          <w:tblCellSpacing w:w="0" w:type="dxa"/>
          <w:jc w:val="center"/>
        </w:trPr>
        <w:tc>
          <w:tcPr>
            <w:tcW w:w="32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Среднемесячная начисленная заработная плата одного работника, тыс. рублей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BF3F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742C0">
              <w:rPr>
                <w:rFonts w:ascii="Times New Roman" w:hAnsi="Times New Roman"/>
                <w:lang w:eastAsia="ru-RU"/>
              </w:rPr>
              <w:t> </w:t>
            </w:r>
          </w:p>
        </w:tc>
      </w:tr>
    </w:tbl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Доходы бюджета Сергеевского сельского поселения за 201</w:t>
      </w:r>
      <w:r>
        <w:rPr>
          <w:rFonts w:ascii="Times New Roman" w:hAnsi="Times New Roman"/>
          <w:b/>
          <w:bCs/>
          <w:lang w:eastAsia="ru-RU"/>
        </w:rPr>
        <w:t>5</w:t>
      </w:r>
      <w:r w:rsidRPr="00F742C0">
        <w:rPr>
          <w:rFonts w:ascii="Times New Roman" w:hAnsi="Times New Roman"/>
          <w:b/>
          <w:bCs/>
          <w:lang w:eastAsia="ru-RU"/>
        </w:rPr>
        <w:t xml:space="preserve"> год </w:t>
      </w:r>
    </w:p>
    <w:tbl>
      <w:tblPr>
        <w:tblW w:w="10677" w:type="dxa"/>
        <w:jc w:val="center"/>
        <w:tblCellSpacing w:w="0" w:type="dxa"/>
        <w:tblInd w:w="-8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371"/>
        <w:gridCol w:w="1784"/>
        <w:gridCol w:w="2055"/>
        <w:gridCol w:w="1295"/>
        <w:gridCol w:w="1172"/>
      </w:tblGrid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  <w:t xml:space="preserve">отклонение 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 w:cs="Arial"/>
                <w:b/>
                <w:sz w:val="20"/>
                <w:szCs w:val="20"/>
                <w:lang w:eastAsia="ru-RU"/>
              </w:rPr>
              <w:t>% исполн.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742C0">
              <w:rPr>
                <w:rFonts w:ascii="Arial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742C0">
              <w:rPr>
                <w:rFonts w:ascii="Arial" w:hAnsi="Arial" w:cs="Arial"/>
                <w:sz w:val="16"/>
                <w:szCs w:val="16"/>
                <w:lang w:eastAsia="ru-RU"/>
              </w:rPr>
              <w:t>6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EA37EE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2201,7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ind w:left="-562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 xml:space="preserve">             2206,66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-4,96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 xml:space="preserve">           100,22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Налоговые доходы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EA37EE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1926,5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1931,5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100,26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1159,8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1159,4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 xml:space="preserve">             99,97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443,9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448,3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-4,4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 xml:space="preserve">           100,99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72,6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72,7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 xml:space="preserve">           100,14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111,4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112,1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-0,7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 xml:space="preserve">        100,63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133,8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134,0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-0,2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 xml:space="preserve">          100,15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 xml:space="preserve">     100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>Неналоговые доходы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275,2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275,16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 xml:space="preserve">         99,98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Арендная плата за земли. находящиеся в государственной собственности до разграничения государственной собственности на землю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 поселений и созданных ими учреждений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  <w:p w:rsidR="003E3B08" w:rsidRPr="003B54DE" w:rsidRDefault="003E3B08" w:rsidP="003B54DE">
            <w:pPr>
              <w:ind w:firstLine="708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231,7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  <w:p w:rsidR="003E3B08" w:rsidRPr="003B54DE" w:rsidRDefault="003E3B08" w:rsidP="003B54DE">
            <w:pPr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231,66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  <w:p w:rsidR="003E3B08" w:rsidRPr="00F128EC" w:rsidRDefault="003E3B08" w:rsidP="00F128EC">
            <w:pPr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99,98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 xml:space="preserve">Прочие поступления от использования имущества, находящегося в собственности поселений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28,5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28,5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Доходы от продажи земельных участков, находящихся в собственности  поселений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Прочие неналоговые доходы  бюджетов поселений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 xml:space="preserve">Безвозмездные поступления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10498,04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10492,44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99,95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 xml:space="preserve">Дотации бюджетам муниципальных районов на выравнивание  бюджетной обеспеченности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4198,1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4198,1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742C0">
              <w:rPr>
                <w:rFonts w:ascii="Times New Roman" w:hAnsi="Times New Roman"/>
                <w:sz w:val="20"/>
                <w:szCs w:val="20"/>
                <w:lang w:eastAsia="ru-RU"/>
              </w:rPr>
              <w:t>Субвенции 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172,3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172,3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Субвенция на создание условий управления многоквартирными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Межбюджетные трансферты на обеспечение детей сирот жилыми помещениями детей оставшихся  без попечения родителей, а также детей находящихся  под опекой не имеющих закрепленного жилого помещения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  <w:p w:rsidR="003E3B08" w:rsidRPr="003B54DE" w:rsidRDefault="003E3B08" w:rsidP="003B54DE">
            <w:pPr>
              <w:ind w:firstLine="708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5824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5824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  <w:p w:rsidR="003E3B08" w:rsidRPr="00F742C0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  <w:p w:rsidR="003E3B08" w:rsidRPr="003B54DE" w:rsidRDefault="003E3B08" w:rsidP="003B54DE">
            <w:pPr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52,35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  <w:p w:rsidR="003E3B08" w:rsidRPr="003B54DE" w:rsidRDefault="003E3B08" w:rsidP="003B54DE">
            <w:pPr>
              <w:ind w:firstLine="708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52,35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</w:p>
          <w:p w:rsidR="003E3B08" w:rsidRPr="00F128EC" w:rsidRDefault="003E3B08" w:rsidP="00F128EC">
            <w:pPr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sz w:val="20"/>
                <w:szCs w:val="20"/>
                <w:lang w:eastAsia="ru-RU"/>
              </w:rPr>
              <w:t>Прочие безвозмездные поступления в бюджеты поселений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245,69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245,69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sz w:val="20"/>
                <w:szCs w:val="20"/>
                <w:lang w:eastAsia="ru-RU"/>
              </w:rPr>
              <w:t>100</w:t>
            </w:r>
          </w:p>
        </w:tc>
      </w:tr>
      <w:tr w:rsidR="003E3B08" w:rsidRPr="00F742C0" w:rsidTr="00F742C0">
        <w:trPr>
          <w:tblCellSpacing w:w="0" w:type="dxa"/>
          <w:jc w:val="center"/>
        </w:trPr>
        <w:tc>
          <w:tcPr>
            <w:tcW w:w="437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</w:pPr>
            <w:r w:rsidRPr="00F742C0">
              <w:rPr>
                <w:rFonts w:ascii="Times New Roman CYR" w:hAnsi="Times New Roman CYR" w:cs="Arial"/>
                <w:b/>
                <w:bCs/>
                <w:sz w:val="20"/>
                <w:szCs w:val="20"/>
                <w:lang w:eastAsia="ru-RU"/>
              </w:rPr>
              <w:t xml:space="preserve">   ВСЕГО ДОХОДЫ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12699,74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3B54DE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12699,1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3B08" w:rsidRPr="00F742C0" w:rsidRDefault="003E3B08" w:rsidP="00F742C0">
            <w:pPr>
              <w:spacing w:after="0" w:line="240" w:lineRule="auto"/>
              <w:jc w:val="right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3B08" w:rsidRPr="00F742C0" w:rsidRDefault="003E3B08" w:rsidP="00F128EC">
            <w:pPr>
              <w:spacing w:after="0" w:line="240" w:lineRule="auto"/>
              <w:jc w:val="center"/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Arial"/>
                <w:b/>
                <w:bCs/>
                <w:sz w:val="20"/>
                <w:szCs w:val="20"/>
                <w:lang w:eastAsia="ru-RU"/>
              </w:rPr>
              <w:t xml:space="preserve">     99,99</w:t>
            </w:r>
          </w:p>
        </w:tc>
      </w:tr>
    </w:tbl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</w:p>
    <w:p w:rsidR="003E3B08" w:rsidRPr="00F742C0" w:rsidRDefault="003E3B08" w:rsidP="00AA4F2C">
      <w:pPr>
        <w:jc w:val="center"/>
        <w:rPr>
          <w:rFonts w:ascii="Times New Roman" w:hAnsi="Times New Roman"/>
        </w:rPr>
      </w:pPr>
      <w:r w:rsidRPr="00F742C0">
        <w:rPr>
          <w:rFonts w:ascii="Times New Roman" w:hAnsi="Times New Roman"/>
          <w:b/>
          <w:bCs/>
          <w:lang w:val="en-US"/>
        </w:rPr>
        <w:t>VIII</w:t>
      </w:r>
      <w:r w:rsidRPr="00F742C0">
        <w:rPr>
          <w:rFonts w:ascii="Times New Roman" w:hAnsi="Times New Roman"/>
          <w:b/>
          <w:bCs/>
        </w:rPr>
        <w:t>. Всего земель в ведении администрации муниципального образования</w:t>
      </w:r>
      <w:r w:rsidRPr="00F742C0">
        <w:rPr>
          <w:rFonts w:ascii="Times New Roman" w:hAnsi="Times New Roman"/>
        </w:rPr>
        <w:t> – </w:t>
      </w:r>
      <w:r w:rsidRPr="00F742C0">
        <w:rPr>
          <w:rFonts w:ascii="Times New Roman" w:hAnsi="Times New Roman"/>
          <w:b/>
        </w:rPr>
        <w:t>88901</w:t>
      </w:r>
      <w:r w:rsidRPr="00F742C0">
        <w:rPr>
          <w:rFonts w:ascii="Times New Roman" w:hAnsi="Times New Roman"/>
          <w:b/>
          <w:bCs/>
        </w:rPr>
        <w:t xml:space="preserve"> га</w:t>
      </w:r>
    </w:p>
    <w:p w:rsidR="003E3B08" w:rsidRPr="00F742C0" w:rsidRDefault="003E3B08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Общее число землепользователей в населенных пунктах - 853 чел;</w:t>
      </w:r>
    </w:p>
    <w:p w:rsidR="003E3B08" w:rsidRPr="00F742C0" w:rsidRDefault="003E3B08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 xml:space="preserve">Площадь земель населенных пунктов - </w:t>
      </w:r>
      <w:smartTag w:uri="urn:schemas-microsoft-com:office:smarttags" w:element="metricconverter">
        <w:smartTagPr>
          <w:attr w:name="ProductID" w:val="14852 га"/>
        </w:smartTagPr>
        <w:r w:rsidRPr="00F742C0">
          <w:rPr>
            <w:rFonts w:ascii="Times New Roman" w:hAnsi="Times New Roman"/>
          </w:rPr>
          <w:t>14852 га</w:t>
        </w:r>
      </w:smartTag>
    </w:p>
    <w:p w:rsidR="003E3B08" w:rsidRPr="00F742C0" w:rsidRDefault="003E3B08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 xml:space="preserve">Площадь земель застройки – </w:t>
      </w:r>
      <w:smartTag w:uri="urn:schemas-microsoft-com:office:smarttags" w:element="metricconverter">
        <w:smartTagPr>
          <w:attr w:name="ProductID" w:val="200 га"/>
        </w:smartTagPr>
        <w:r w:rsidRPr="00F742C0">
          <w:rPr>
            <w:rFonts w:ascii="Times New Roman" w:hAnsi="Times New Roman"/>
          </w:rPr>
          <w:t>200 га</w:t>
        </w:r>
      </w:smartTag>
      <w:r w:rsidRPr="00F742C0">
        <w:rPr>
          <w:rFonts w:ascii="Times New Roman" w:hAnsi="Times New Roman"/>
        </w:rPr>
        <w:t>;</w:t>
      </w:r>
    </w:p>
    <w:p w:rsidR="003E3B08" w:rsidRPr="00F742C0" w:rsidRDefault="003E3B08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 xml:space="preserve">Площадь инженерной и транспортной инфраструктуры  – </w:t>
      </w:r>
      <w:smartTag w:uri="urn:schemas-microsoft-com:office:smarttags" w:element="metricconverter">
        <w:smartTagPr>
          <w:attr w:name="ProductID" w:val="122,4 га"/>
        </w:smartTagPr>
        <w:r w:rsidRPr="00F742C0">
          <w:rPr>
            <w:rFonts w:ascii="Times New Roman" w:hAnsi="Times New Roman"/>
          </w:rPr>
          <w:t>122,4 га</w:t>
        </w:r>
      </w:smartTag>
      <w:r w:rsidRPr="00F742C0">
        <w:rPr>
          <w:rFonts w:ascii="Times New Roman" w:hAnsi="Times New Roman"/>
        </w:rPr>
        <w:t>;</w:t>
      </w:r>
    </w:p>
    <w:p w:rsidR="003E3B08" w:rsidRPr="00F742C0" w:rsidRDefault="003E3B08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 xml:space="preserve">В том числе дорог с  твердым покрытием (асфальт) –  </w:t>
      </w:r>
      <w:smartTag w:uri="urn:schemas-microsoft-com:office:smarttags" w:element="metricconverter">
        <w:smartTagPr>
          <w:attr w:name="ProductID" w:val="9 км"/>
        </w:smartTagPr>
        <w:r w:rsidRPr="00F742C0">
          <w:rPr>
            <w:rFonts w:ascii="Times New Roman" w:hAnsi="Times New Roman"/>
          </w:rPr>
          <w:t>9 км</w:t>
        </w:r>
      </w:smartTag>
    </w:p>
    <w:p w:rsidR="003E3B08" w:rsidRPr="00F742C0" w:rsidRDefault="003E3B08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 xml:space="preserve">Освещенность улиц – </w:t>
      </w:r>
      <w:smartTag w:uri="urn:schemas-microsoft-com:office:smarttags" w:element="metricconverter">
        <w:smartTagPr>
          <w:attr w:name="ProductID" w:val="11,4 км"/>
        </w:smartTagPr>
        <w:r w:rsidRPr="00F742C0">
          <w:rPr>
            <w:rFonts w:ascii="Times New Roman" w:hAnsi="Times New Roman"/>
          </w:rPr>
          <w:t>11,4 км</w:t>
        </w:r>
      </w:smartTag>
      <w:r w:rsidRPr="00F742C0">
        <w:rPr>
          <w:rFonts w:ascii="Times New Roman" w:hAnsi="Times New Roman"/>
        </w:rPr>
        <w:t>;</w:t>
      </w:r>
    </w:p>
    <w:p w:rsidR="003E3B08" w:rsidRPr="00F742C0" w:rsidRDefault="003E3B08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 xml:space="preserve">Озеленение улично-дорожной сети – </w:t>
      </w:r>
      <w:smartTag w:uri="urn:schemas-microsoft-com:office:smarttags" w:element="metricconverter">
        <w:smartTagPr>
          <w:attr w:name="ProductID" w:val="2000 кв. м"/>
        </w:smartTagPr>
        <w:r w:rsidRPr="00F742C0">
          <w:rPr>
            <w:rFonts w:ascii="Times New Roman" w:hAnsi="Times New Roman"/>
          </w:rPr>
          <w:t>2000 кв. м</w:t>
        </w:r>
      </w:smartTag>
      <w:r w:rsidRPr="00F742C0">
        <w:rPr>
          <w:rFonts w:ascii="Times New Roman" w:hAnsi="Times New Roman"/>
        </w:rPr>
        <w:t>;</w:t>
      </w:r>
    </w:p>
    <w:p w:rsidR="003E3B08" w:rsidRPr="00F742C0" w:rsidRDefault="003E3B08" w:rsidP="00FD3C9B">
      <w:pPr>
        <w:rPr>
          <w:rFonts w:ascii="Times New Roman" w:hAnsi="Times New Roman"/>
        </w:rPr>
      </w:pPr>
      <w:r w:rsidRPr="00F742C0">
        <w:rPr>
          <w:rFonts w:ascii="Times New Roman" w:hAnsi="Times New Roman"/>
        </w:rPr>
        <w:t> </w:t>
      </w:r>
    </w:p>
    <w:p w:rsidR="003E3B08" w:rsidRPr="00F742C0" w:rsidRDefault="003E3B08" w:rsidP="00AA4F2C">
      <w:pPr>
        <w:jc w:val="center"/>
        <w:rPr>
          <w:rFonts w:ascii="Times New Roman" w:hAnsi="Times New Roman"/>
          <w:b/>
          <w:bCs/>
        </w:rPr>
      </w:pPr>
      <w:r w:rsidRPr="00F742C0">
        <w:rPr>
          <w:rFonts w:ascii="Times New Roman" w:hAnsi="Times New Roman"/>
          <w:b/>
          <w:bCs/>
          <w:lang w:val="en-US"/>
        </w:rPr>
        <w:t>IX</w:t>
      </w:r>
      <w:r w:rsidRPr="00F742C0">
        <w:rPr>
          <w:rFonts w:ascii="Times New Roman" w:hAnsi="Times New Roman"/>
          <w:b/>
          <w:bCs/>
        </w:rPr>
        <w:t>. Памятники, памятные места, братские захоронения, особо охраняемые территории местного значения</w:t>
      </w:r>
    </w:p>
    <w:p w:rsidR="003E3B08" w:rsidRPr="00F742C0" w:rsidRDefault="003E3B08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с.Сергеево;</w:t>
      </w:r>
    </w:p>
    <w:p w:rsidR="003E3B08" w:rsidRPr="00F742C0" w:rsidRDefault="003E3B08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д.Сахалинка;</w:t>
      </w:r>
    </w:p>
    <w:p w:rsidR="003E3B08" w:rsidRPr="00F742C0" w:rsidRDefault="003E3B08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д.Вознесенка;</w:t>
      </w:r>
    </w:p>
    <w:p w:rsidR="003E3B08" w:rsidRPr="00F742C0" w:rsidRDefault="003E3B08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д.Царицынка;</w:t>
      </w:r>
    </w:p>
    <w:p w:rsidR="003E3B08" w:rsidRPr="00F742C0" w:rsidRDefault="003E3B08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д.Успенка;</w:t>
      </w:r>
    </w:p>
    <w:p w:rsidR="003E3B08" w:rsidRPr="00F742C0" w:rsidRDefault="003E3B08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>Памятник солдатам с.Ежи.</w:t>
      </w:r>
    </w:p>
    <w:p w:rsidR="003E3B08" w:rsidRPr="00F742C0" w:rsidRDefault="003E3B08" w:rsidP="00803C3C">
      <w:pPr>
        <w:rPr>
          <w:rFonts w:ascii="Times New Roman" w:hAnsi="Times New Roman"/>
          <w:bCs/>
        </w:rPr>
      </w:pPr>
      <w:r w:rsidRPr="00F742C0">
        <w:rPr>
          <w:rFonts w:ascii="Times New Roman" w:hAnsi="Times New Roman"/>
          <w:bCs/>
        </w:rPr>
        <w:t xml:space="preserve">Особо охраняемая природная территория для размещения кедровника по адресу: Томская область, Первомайский район, юго-восточная часть кадастрового квартала 70:12:0200037 на расстоянии </w:t>
      </w:r>
      <w:smartTag w:uri="urn:schemas-microsoft-com:office:smarttags" w:element="metricconverter">
        <w:smartTagPr>
          <w:attr w:name="ProductID" w:val="750 м"/>
        </w:smartTagPr>
        <w:r w:rsidRPr="00F742C0">
          <w:rPr>
            <w:rFonts w:ascii="Times New Roman" w:hAnsi="Times New Roman"/>
            <w:bCs/>
          </w:rPr>
          <w:t>750 м</w:t>
        </w:r>
      </w:smartTag>
      <w:r w:rsidRPr="00F742C0">
        <w:rPr>
          <w:rFonts w:ascii="Times New Roman" w:hAnsi="Times New Roman"/>
          <w:bCs/>
        </w:rPr>
        <w:t xml:space="preserve"> от железнодорожного переезда п.Заречное площадью 62229 +/- 2183 кв.м. </w:t>
      </w:r>
    </w:p>
    <w:p w:rsidR="003E3B08" w:rsidRPr="00F742C0" w:rsidRDefault="003E3B08" w:rsidP="00E83AE7">
      <w:pPr>
        <w:rPr>
          <w:rFonts w:ascii="Times New Roman" w:hAnsi="Times New Roman"/>
        </w:rPr>
      </w:pPr>
    </w:p>
    <w:p w:rsidR="003E3B08" w:rsidRPr="00F742C0" w:rsidRDefault="003E3B08" w:rsidP="00F40C01">
      <w:pPr>
        <w:shd w:val="clear" w:color="auto" w:fill="FFFFFF"/>
        <w:tabs>
          <w:tab w:val="left" w:pos="6030"/>
        </w:tabs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b/>
          <w:bCs/>
          <w:lang w:eastAsia="ru-RU"/>
        </w:rPr>
        <w:t> </w:t>
      </w:r>
      <w:r w:rsidRPr="00F742C0">
        <w:rPr>
          <w:rFonts w:ascii="Times New Roman" w:hAnsi="Times New Roman"/>
          <w:lang w:eastAsia="ru-RU"/>
        </w:rPr>
        <w:t xml:space="preserve"> Глава Сергеевского сельского поселения        </w:t>
      </w:r>
      <w:r w:rsidRPr="00F742C0">
        <w:rPr>
          <w:rFonts w:ascii="Times New Roman" w:hAnsi="Times New Roman"/>
          <w:lang w:eastAsia="ru-RU"/>
        </w:rPr>
        <w:tab/>
        <w:t>О.А.Барсуков</w:t>
      </w:r>
    </w:p>
    <w:p w:rsidR="003E3B08" w:rsidRPr="00F742C0" w:rsidRDefault="003E3B08" w:rsidP="00BF3F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lang w:eastAsia="ru-RU"/>
        </w:rPr>
      </w:pPr>
      <w:r w:rsidRPr="00F742C0">
        <w:rPr>
          <w:rFonts w:ascii="Times New Roman" w:hAnsi="Times New Roman"/>
          <w:lang w:eastAsia="ru-RU"/>
        </w:rPr>
        <w:t> </w:t>
      </w:r>
    </w:p>
    <w:p w:rsidR="003E3B08" w:rsidRPr="00F742C0" w:rsidRDefault="003E3B08"/>
    <w:sectPr w:rsidR="003E3B08" w:rsidRPr="00F742C0" w:rsidSect="00857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342F"/>
    <w:multiLevelType w:val="multilevel"/>
    <w:tmpl w:val="58CE5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D6687D"/>
    <w:multiLevelType w:val="hybridMultilevel"/>
    <w:tmpl w:val="04FEFC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597400C"/>
    <w:multiLevelType w:val="hybridMultilevel"/>
    <w:tmpl w:val="44D4C7E2"/>
    <w:lvl w:ilvl="0" w:tplc="7DBC27C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E46934"/>
    <w:multiLevelType w:val="multilevel"/>
    <w:tmpl w:val="6382F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692886"/>
    <w:multiLevelType w:val="multilevel"/>
    <w:tmpl w:val="95183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DF61783"/>
    <w:multiLevelType w:val="multilevel"/>
    <w:tmpl w:val="437C8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B17577"/>
    <w:multiLevelType w:val="multilevel"/>
    <w:tmpl w:val="33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6D24"/>
    <w:rsid w:val="000028A4"/>
    <w:rsid w:val="000047F0"/>
    <w:rsid w:val="00005F2E"/>
    <w:rsid w:val="0000751D"/>
    <w:rsid w:val="00007CAE"/>
    <w:rsid w:val="00013D70"/>
    <w:rsid w:val="000160F6"/>
    <w:rsid w:val="0001718E"/>
    <w:rsid w:val="00017D0F"/>
    <w:rsid w:val="000200A6"/>
    <w:rsid w:val="00023DED"/>
    <w:rsid w:val="000243CF"/>
    <w:rsid w:val="000247C7"/>
    <w:rsid w:val="00024CBB"/>
    <w:rsid w:val="00024EEF"/>
    <w:rsid w:val="00026746"/>
    <w:rsid w:val="000268FF"/>
    <w:rsid w:val="00030972"/>
    <w:rsid w:val="0003277E"/>
    <w:rsid w:val="000361B8"/>
    <w:rsid w:val="000401CB"/>
    <w:rsid w:val="000409D2"/>
    <w:rsid w:val="000443F6"/>
    <w:rsid w:val="00045065"/>
    <w:rsid w:val="00045F1A"/>
    <w:rsid w:val="00046942"/>
    <w:rsid w:val="00050298"/>
    <w:rsid w:val="000516F1"/>
    <w:rsid w:val="000526CB"/>
    <w:rsid w:val="00053269"/>
    <w:rsid w:val="00055E91"/>
    <w:rsid w:val="00055FC1"/>
    <w:rsid w:val="00057983"/>
    <w:rsid w:val="0006503A"/>
    <w:rsid w:val="0006567D"/>
    <w:rsid w:val="00067381"/>
    <w:rsid w:val="00072859"/>
    <w:rsid w:val="00072CAC"/>
    <w:rsid w:val="00072D28"/>
    <w:rsid w:val="00072E45"/>
    <w:rsid w:val="00073C63"/>
    <w:rsid w:val="0008303D"/>
    <w:rsid w:val="00085234"/>
    <w:rsid w:val="000855D8"/>
    <w:rsid w:val="00085B08"/>
    <w:rsid w:val="00087B99"/>
    <w:rsid w:val="0009060D"/>
    <w:rsid w:val="00091E93"/>
    <w:rsid w:val="000968F4"/>
    <w:rsid w:val="00097F56"/>
    <w:rsid w:val="000A02E6"/>
    <w:rsid w:val="000A14B4"/>
    <w:rsid w:val="000A31F1"/>
    <w:rsid w:val="000A66EF"/>
    <w:rsid w:val="000B5CD8"/>
    <w:rsid w:val="000B6B4A"/>
    <w:rsid w:val="000B7CB4"/>
    <w:rsid w:val="000C0F9A"/>
    <w:rsid w:val="000C2CAB"/>
    <w:rsid w:val="000C301B"/>
    <w:rsid w:val="000C39CA"/>
    <w:rsid w:val="000C3C51"/>
    <w:rsid w:val="000C62D2"/>
    <w:rsid w:val="000C703D"/>
    <w:rsid w:val="000D00A7"/>
    <w:rsid w:val="000D50F9"/>
    <w:rsid w:val="000D58C0"/>
    <w:rsid w:val="000D7565"/>
    <w:rsid w:val="000E0C59"/>
    <w:rsid w:val="000E1028"/>
    <w:rsid w:val="000E3698"/>
    <w:rsid w:val="000E554D"/>
    <w:rsid w:val="000E6965"/>
    <w:rsid w:val="000E76CD"/>
    <w:rsid w:val="000E7AE3"/>
    <w:rsid w:val="000F0C11"/>
    <w:rsid w:val="000F28A5"/>
    <w:rsid w:val="000F2E31"/>
    <w:rsid w:val="000F2EAB"/>
    <w:rsid w:val="000F38B1"/>
    <w:rsid w:val="000F3E4E"/>
    <w:rsid w:val="000F4A94"/>
    <w:rsid w:val="000F7558"/>
    <w:rsid w:val="000F7E9D"/>
    <w:rsid w:val="00100E13"/>
    <w:rsid w:val="00102A9F"/>
    <w:rsid w:val="00106863"/>
    <w:rsid w:val="00107638"/>
    <w:rsid w:val="001107A7"/>
    <w:rsid w:val="00111648"/>
    <w:rsid w:val="001120A7"/>
    <w:rsid w:val="00120F30"/>
    <w:rsid w:val="0012237B"/>
    <w:rsid w:val="00122F72"/>
    <w:rsid w:val="001242A1"/>
    <w:rsid w:val="001242D9"/>
    <w:rsid w:val="00124BAE"/>
    <w:rsid w:val="001262AA"/>
    <w:rsid w:val="00130191"/>
    <w:rsid w:val="00131BD9"/>
    <w:rsid w:val="001352B3"/>
    <w:rsid w:val="00135796"/>
    <w:rsid w:val="001363DD"/>
    <w:rsid w:val="00136A55"/>
    <w:rsid w:val="00137CEB"/>
    <w:rsid w:val="001415D9"/>
    <w:rsid w:val="0014379A"/>
    <w:rsid w:val="00144023"/>
    <w:rsid w:val="00144831"/>
    <w:rsid w:val="00145EE2"/>
    <w:rsid w:val="001508D4"/>
    <w:rsid w:val="00152274"/>
    <w:rsid w:val="00152AF0"/>
    <w:rsid w:val="001537ED"/>
    <w:rsid w:val="001538A6"/>
    <w:rsid w:val="001543C8"/>
    <w:rsid w:val="00156CBC"/>
    <w:rsid w:val="00156CC2"/>
    <w:rsid w:val="00157D1D"/>
    <w:rsid w:val="00160C31"/>
    <w:rsid w:val="00166E08"/>
    <w:rsid w:val="00167479"/>
    <w:rsid w:val="0017002F"/>
    <w:rsid w:val="001700EE"/>
    <w:rsid w:val="00170E3E"/>
    <w:rsid w:val="0017219C"/>
    <w:rsid w:val="00173EF7"/>
    <w:rsid w:val="00174466"/>
    <w:rsid w:val="00174845"/>
    <w:rsid w:val="001765C7"/>
    <w:rsid w:val="0017740F"/>
    <w:rsid w:val="00177F63"/>
    <w:rsid w:val="0018114B"/>
    <w:rsid w:val="00182530"/>
    <w:rsid w:val="0018585E"/>
    <w:rsid w:val="00192164"/>
    <w:rsid w:val="00192D92"/>
    <w:rsid w:val="00193794"/>
    <w:rsid w:val="00195EAD"/>
    <w:rsid w:val="001A1BFC"/>
    <w:rsid w:val="001A38E0"/>
    <w:rsid w:val="001A776E"/>
    <w:rsid w:val="001B25FD"/>
    <w:rsid w:val="001B3491"/>
    <w:rsid w:val="001B38D6"/>
    <w:rsid w:val="001B4E88"/>
    <w:rsid w:val="001B5B63"/>
    <w:rsid w:val="001B695B"/>
    <w:rsid w:val="001C09AB"/>
    <w:rsid w:val="001C2EFD"/>
    <w:rsid w:val="001C448D"/>
    <w:rsid w:val="001C5D0D"/>
    <w:rsid w:val="001C69BE"/>
    <w:rsid w:val="001C7334"/>
    <w:rsid w:val="001D0C54"/>
    <w:rsid w:val="001D0F65"/>
    <w:rsid w:val="001D200A"/>
    <w:rsid w:val="001D2BE2"/>
    <w:rsid w:val="001D3396"/>
    <w:rsid w:val="001D3E86"/>
    <w:rsid w:val="001E2BE3"/>
    <w:rsid w:val="001E4173"/>
    <w:rsid w:val="001E4969"/>
    <w:rsid w:val="001E4CB4"/>
    <w:rsid w:val="001E5DC0"/>
    <w:rsid w:val="001F2410"/>
    <w:rsid w:val="001F6FA8"/>
    <w:rsid w:val="001F7545"/>
    <w:rsid w:val="00200BBC"/>
    <w:rsid w:val="002016F7"/>
    <w:rsid w:val="00203391"/>
    <w:rsid w:val="002035FE"/>
    <w:rsid w:val="002052F3"/>
    <w:rsid w:val="002060FB"/>
    <w:rsid w:val="00206E42"/>
    <w:rsid w:val="00206EC8"/>
    <w:rsid w:val="002140E8"/>
    <w:rsid w:val="002148A2"/>
    <w:rsid w:val="00215EE3"/>
    <w:rsid w:val="00220112"/>
    <w:rsid w:val="00220462"/>
    <w:rsid w:val="00222B08"/>
    <w:rsid w:val="00222C81"/>
    <w:rsid w:val="00226E2F"/>
    <w:rsid w:val="00227364"/>
    <w:rsid w:val="00227709"/>
    <w:rsid w:val="00234A62"/>
    <w:rsid w:val="00236F54"/>
    <w:rsid w:val="00237598"/>
    <w:rsid w:val="00237C78"/>
    <w:rsid w:val="00240051"/>
    <w:rsid w:val="00241379"/>
    <w:rsid w:val="002414BA"/>
    <w:rsid w:val="002421C9"/>
    <w:rsid w:val="002439B4"/>
    <w:rsid w:val="00244F4F"/>
    <w:rsid w:val="002456E1"/>
    <w:rsid w:val="00246C7A"/>
    <w:rsid w:val="00247D0F"/>
    <w:rsid w:val="00250EF3"/>
    <w:rsid w:val="00251300"/>
    <w:rsid w:val="002528D1"/>
    <w:rsid w:val="002531CD"/>
    <w:rsid w:val="002532F5"/>
    <w:rsid w:val="00254242"/>
    <w:rsid w:val="0025589F"/>
    <w:rsid w:val="00255FA5"/>
    <w:rsid w:val="002573EE"/>
    <w:rsid w:val="00257A3C"/>
    <w:rsid w:val="002625A6"/>
    <w:rsid w:val="00262DFA"/>
    <w:rsid w:val="002660CE"/>
    <w:rsid w:val="002702FA"/>
    <w:rsid w:val="002719B7"/>
    <w:rsid w:val="002735BE"/>
    <w:rsid w:val="00275B94"/>
    <w:rsid w:val="00275C92"/>
    <w:rsid w:val="00275D89"/>
    <w:rsid w:val="00277794"/>
    <w:rsid w:val="00277F1C"/>
    <w:rsid w:val="00282FF5"/>
    <w:rsid w:val="00286BB1"/>
    <w:rsid w:val="00287CB9"/>
    <w:rsid w:val="00290F4B"/>
    <w:rsid w:val="002911E6"/>
    <w:rsid w:val="0029323C"/>
    <w:rsid w:val="00295391"/>
    <w:rsid w:val="00296B9A"/>
    <w:rsid w:val="002A0EA6"/>
    <w:rsid w:val="002A4312"/>
    <w:rsid w:val="002A5B27"/>
    <w:rsid w:val="002A6499"/>
    <w:rsid w:val="002B2CD7"/>
    <w:rsid w:val="002B2E7E"/>
    <w:rsid w:val="002B3083"/>
    <w:rsid w:val="002B45CE"/>
    <w:rsid w:val="002B54D9"/>
    <w:rsid w:val="002B68F4"/>
    <w:rsid w:val="002B7CF2"/>
    <w:rsid w:val="002B7D26"/>
    <w:rsid w:val="002C1ACC"/>
    <w:rsid w:val="002C1E69"/>
    <w:rsid w:val="002C35C6"/>
    <w:rsid w:val="002C4604"/>
    <w:rsid w:val="002C4DCE"/>
    <w:rsid w:val="002D100D"/>
    <w:rsid w:val="002D1E20"/>
    <w:rsid w:val="002D20BD"/>
    <w:rsid w:val="002E016B"/>
    <w:rsid w:val="002E0F3F"/>
    <w:rsid w:val="002E2589"/>
    <w:rsid w:val="002E2BA1"/>
    <w:rsid w:val="002E72D2"/>
    <w:rsid w:val="002F1D5F"/>
    <w:rsid w:val="002F2C8C"/>
    <w:rsid w:val="002F3B1D"/>
    <w:rsid w:val="002F5FFC"/>
    <w:rsid w:val="00304D00"/>
    <w:rsid w:val="0030572B"/>
    <w:rsid w:val="00306647"/>
    <w:rsid w:val="00306901"/>
    <w:rsid w:val="00312757"/>
    <w:rsid w:val="00312EF9"/>
    <w:rsid w:val="00315FF1"/>
    <w:rsid w:val="003170CF"/>
    <w:rsid w:val="003200DC"/>
    <w:rsid w:val="00320A3E"/>
    <w:rsid w:val="00320D82"/>
    <w:rsid w:val="00320DEB"/>
    <w:rsid w:val="003213A1"/>
    <w:rsid w:val="00321CDE"/>
    <w:rsid w:val="003222B0"/>
    <w:rsid w:val="00334027"/>
    <w:rsid w:val="00335966"/>
    <w:rsid w:val="003366CC"/>
    <w:rsid w:val="00342F7D"/>
    <w:rsid w:val="00343799"/>
    <w:rsid w:val="00344EAE"/>
    <w:rsid w:val="003462CB"/>
    <w:rsid w:val="0034658E"/>
    <w:rsid w:val="00346F9C"/>
    <w:rsid w:val="003529E7"/>
    <w:rsid w:val="00355BA6"/>
    <w:rsid w:val="00357F70"/>
    <w:rsid w:val="00364B7C"/>
    <w:rsid w:val="00365025"/>
    <w:rsid w:val="0036651E"/>
    <w:rsid w:val="00366F4C"/>
    <w:rsid w:val="00367DDB"/>
    <w:rsid w:val="003701B0"/>
    <w:rsid w:val="003708F9"/>
    <w:rsid w:val="00371F11"/>
    <w:rsid w:val="00373B62"/>
    <w:rsid w:val="00380558"/>
    <w:rsid w:val="00380D00"/>
    <w:rsid w:val="003830FF"/>
    <w:rsid w:val="00383747"/>
    <w:rsid w:val="003840B1"/>
    <w:rsid w:val="00384331"/>
    <w:rsid w:val="003855BC"/>
    <w:rsid w:val="00387A1F"/>
    <w:rsid w:val="00387EEE"/>
    <w:rsid w:val="00390E8E"/>
    <w:rsid w:val="0039173E"/>
    <w:rsid w:val="003920F5"/>
    <w:rsid w:val="00392A6C"/>
    <w:rsid w:val="003950F8"/>
    <w:rsid w:val="003A09C1"/>
    <w:rsid w:val="003A0A29"/>
    <w:rsid w:val="003A59F7"/>
    <w:rsid w:val="003B54DE"/>
    <w:rsid w:val="003B61D6"/>
    <w:rsid w:val="003B72F2"/>
    <w:rsid w:val="003B777F"/>
    <w:rsid w:val="003C0BE5"/>
    <w:rsid w:val="003C27BB"/>
    <w:rsid w:val="003C5741"/>
    <w:rsid w:val="003C5F84"/>
    <w:rsid w:val="003D160B"/>
    <w:rsid w:val="003D2F87"/>
    <w:rsid w:val="003D3808"/>
    <w:rsid w:val="003D47D7"/>
    <w:rsid w:val="003D633B"/>
    <w:rsid w:val="003D7464"/>
    <w:rsid w:val="003E264D"/>
    <w:rsid w:val="003E378E"/>
    <w:rsid w:val="003E37D7"/>
    <w:rsid w:val="003E3B08"/>
    <w:rsid w:val="003E4A59"/>
    <w:rsid w:val="003E67B8"/>
    <w:rsid w:val="003E742E"/>
    <w:rsid w:val="003F0442"/>
    <w:rsid w:val="003F235F"/>
    <w:rsid w:val="003F2C80"/>
    <w:rsid w:val="003F76EA"/>
    <w:rsid w:val="00403594"/>
    <w:rsid w:val="00404C49"/>
    <w:rsid w:val="00404E7F"/>
    <w:rsid w:val="00405D3B"/>
    <w:rsid w:val="00406FD4"/>
    <w:rsid w:val="004075C8"/>
    <w:rsid w:val="00412A78"/>
    <w:rsid w:val="00415C4A"/>
    <w:rsid w:val="00417B21"/>
    <w:rsid w:val="00421E12"/>
    <w:rsid w:val="00424A74"/>
    <w:rsid w:val="00425364"/>
    <w:rsid w:val="00425515"/>
    <w:rsid w:val="004326AD"/>
    <w:rsid w:val="004329F4"/>
    <w:rsid w:val="00436AA5"/>
    <w:rsid w:val="0043789A"/>
    <w:rsid w:val="00443256"/>
    <w:rsid w:val="00443C19"/>
    <w:rsid w:val="0044578D"/>
    <w:rsid w:val="004463F0"/>
    <w:rsid w:val="00447377"/>
    <w:rsid w:val="0044782C"/>
    <w:rsid w:val="004505BD"/>
    <w:rsid w:val="0045119D"/>
    <w:rsid w:val="0045147F"/>
    <w:rsid w:val="004518FF"/>
    <w:rsid w:val="00452C26"/>
    <w:rsid w:val="00452C39"/>
    <w:rsid w:val="0046680D"/>
    <w:rsid w:val="00471E47"/>
    <w:rsid w:val="0047496A"/>
    <w:rsid w:val="00474ABA"/>
    <w:rsid w:val="004775EA"/>
    <w:rsid w:val="00482C0F"/>
    <w:rsid w:val="00483167"/>
    <w:rsid w:val="0048354F"/>
    <w:rsid w:val="004842F7"/>
    <w:rsid w:val="0048459D"/>
    <w:rsid w:val="0048685A"/>
    <w:rsid w:val="004876B6"/>
    <w:rsid w:val="00487B46"/>
    <w:rsid w:val="004904D8"/>
    <w:rsid w:val="00491D1C"/>
    <w:rsid w:val="004920B6"/>
    <w:rsid w:val="00492891"/>
    <w:rsid w:val="00492E66"/>
    <w:rsid w:val="004938C3"/>
    <w:rsid w:val="004941D3"/>
    <w:rsid w:val="004944C5"/>
    <w:rsid w:val="0049641A"/>
    <w:rsid w:val="004967AE"/>
    <w:rsid w:val="0049735F"/>
    <w:rsid w:val="004A03BE"/>
    <w:rsid w:val="004A2319"/>
    <w:rsid w:val="004A60B2"/>
    <w:rsid w:val="004A7B4C"/>
    <w:rsid w:val="004B1407"/>
    <w:rsid w:val="004B22C6"/>
    <w:rsid w:val="004B5401"/>
    <w:rsid w:val="004B5477"/>
    <w:rsid w:val="004B57BA"/>
    <w:rsid w:val="004B65A1"/>
    <w:rsid w:val="004B74F7"/>
    <w:rsid w:val="004C0427"/>
    <w:rsid w:val="004C1935"/>
    <w:rsid w:val="004C1D15"/>
    <w:rsid w:val="004C1FCE"/>
    <w:rsid w:val="004C5134"/>
    <w:rsid w:val="004C5CE4"/>
    <w:rsid w:val="004C6881"/>
    <w:rsid w:val="004C78B6"/>
    <w:rsid w:val="004C7F7B"/>
    <w:rsid w:val="004D15C2"/>
    <w:rsid w:val="004D3AE6"/>
    <w:rsid w:val="004D3F81"/>
    <w:rsid w:val="004D5C06"/>
    <w:rsid w:val="004D7250"/>
    <w:rsid w:val="004D76FC"/>
    <w:rsid w:val="004E1C48"/>
    <w:rsid w:val="004E2FEA"/>
    <w:rsid w:val="004F1E3B"/>
    <w:rsid w:val="004F46ED"/>
    <w:rsid w:val="004F4D29"/>
    <w:rsid w:val="004F4DDC"/>
    <w:rsid w:val="004F520E"/>
    <w:rsid w:val="004F5EE1"/>
    <w:rsid w:val="004F65D2"/>
    <w:rsid w:val="004F6B0A"/>
    <w:rsid w:val="00501CE0"/>
    <w:rsid w:val="0050488F"/>
    <w:rsid w:val="00510055"/>
    <w:rsid w:val="00510D22"/>
    <w:rsid w:val="00514842"/>
    <w:rsid w:val="005166B5"/>
    <w:rsid w:val="00516719"/>
    <w:rsid w:val="00516A14"/>
    <w:rsid w:val="005260B2"/>
    <w:rsid w:val="00526EBB"/>
    <w:rsid w:val="0052752D"/>
    <w:rsid w:val="005312D3"/>
    <w:rsid w:val="00532512"/>
    <w:rsid w:val="005350DF"/>
    <w:rsid w:val="00536040"/>
    <w:rsid w:val="00540124"/>
    <w:rsid w:val="00541ED6"/>
    <w:rsid w:val="00541F7D"/>
    <w:rsid w:val="005421FF"/>
    <w:rsid w:val="0054584F"/>
    <w:rsid w:val="00546544"/>
    <w:rsid w:val="00550321"/>
    <w:rsid w:val="00551F32"/>
    <w:rsid w:val="005542B9"/>
    <w:rsid w:val="00554B8D"/>
    <w:rsid w:val="00557834"/>
    <w:rsid w:val="00557984"/>
    <w:rsid w:val="00560CF1"/>
    <w:rsid w:val="0056219C"/>
    <w:rsid w:val="0056277E"/>
    <w:rsid w:val="00563238"/>
    <w:rsid w:val="00563507"/>
    <w:rsid w:val="005665D4"/>
    <w:rsid w:val="005709F4"/>
    <w:rsid w:val="005721C0"/>
    <w:rsid w:val="005768B6"/>
    <w:rsid w:val="0058035F"/>
    <w:rsid w:val="00581D7D"/>
    <w:rsid w:val="005839BB"/>
    <w:rsid w:val="00583A29"/>
    <w:rsid w:val="005858AC"/>
    <w:rsid w:val="0058682D"/>
    <w:rsid w:val="005906B6"/>
    <w:rsid w:val="00593C0B"/>
    <w:rsid w:val="00594DB9"/>
    <w:rsid w:val="00597A59"/>
    <w:rsid w:val="005A07AC"/>
    <w:rsid w:val="005A1C83"/>
    <w:rsid w:val="005A223C"/>
    <w:rsid w:val="005A2501"/>
    <w:rsid w:val="005A2CAB"/>
    <w:rsid w:val="005A4C99"/>
    <w:rsid w:val="005B1206"/>
    <w:rsid w:val="005B17D8"/>
    <w:rsid w:val="005B3758"/>
    <w:rsid w:val="005B38D8"/>
    <w:rsid w:val="005B4182"/>
    <w:rsid w:val="005B41C4"/>
    <w:rsid w:val="005B53CA"/>
    <w:rsid w:val="005B5CD0"/>
    <w:rsid w:val="005B67F5"/>
    <w:rsid w:val="005B762B"/>
    <w:rsid w:val="005B7A67"/>
    <w:rsid w:val="005C035C"/>
    <w:rsid w:val="005C0ED6"/>
    <w:rsid w:val="005C19E2"/>
    <w:rsid w:val="005C4D1B"/>
    <w:rsid w:val="005C4E5E"/>
    <w:rsid w:val="005C5082"/>
    <w:rsid w:val="005C6DA8"/>
    <w:rsid w:val="005C7A22"/>
    <w:rsid w:val="005D2184"/>
    <w:rsid w:val="005D2385"/>
    <w:rsid w:val="005D3869"/>
    <w:rsid w:val="005D6D24"/>
    <w:rsid w:val="005E14B6"/>
    <w:rsid w:val="005E3A44"/>
    <w:rsid w:val="005E7328"/>
    <w:rsid w:val="005E738B"/>
    <w:rsid w:val="005F0BA3"/>
    <w:rsid w:val="005F35FB"/>
    <w:rsid w:val="005F41AF"/>
    <w:rsid w:val="005F50E8"/>
    <w:rsid w:val="005F5FCF"/>
    <w:rsid w:val="005F64AD"/>
    <w:rsid w:val="005F6671"/>
    <w:rsid w:val="005F6BD2"/>
    <w:rsid w:val="005F707E"/>
    <w:rsid w:val="00603515"/>
    <w:rsid w:val="00605C10"/>
    <w:rsid w:val="006070DA"/>
    <w:rsid w:val="006076F8"/>
    <w:rsid w:val="006116E7"/>
    <w:rsid w:val="00615439"/>
    <w:rsid w:val="00615476"/>
    <w:rsid w:val="0061596C"/>
    <w:rsid w:val="00615EB5"/>
    <w:rsid w:val="0062019C"/>
    <w:rsid w:val="006332F3"/>
    <w:rsid w:val="0063465A"/>
    <w:rsid w:val="00635A76"/>
    <w:rsid w:val="00635BE4"/>
    <w:rsid w:val="006366C1"/>
    <w:rsid w:val="00640B80"/>
    <w:rsid w:val="00640DEE"/>
    <w:rsid w:val="006445AD"/>
    <w:rsid w:val="00647158"/>
    <w:rsid w:val="00651C56"/>
    <w:rsid w:val="006536E6"/>
    <w:rsid w:val="00654B8B"/>
    <w:rsid w:val="00657434"/>
    <w:rsid w:val="006576F4"/>
    <w:rsid w:val="00661D60"/>
    <w:rsid w:val="00661E56"/>
    <w:rsid w:val="00663D2B"/>
    <w:rsid w:val="00667511"/>
    <w:rsid w:val="0067225B"/>
    <w:rsid w:val="006726E3"/>
    <w:rsid w:val="00672E72"/>
    <w:rsid w:val="00672EF5"/>
    <w:rsid w:val="0067488E"/>
    <w:rsid w:val="00676C78"/>
    <w:rsid w:val="0067710E"/>
    <w:rsid w:val="0067753F"/>
    <w:rsid w:val="00677893"/>
    <w:rsid w:val="00682BE3"/>
    <w:rsid w:val="0068470B"/>
    <w:rsid w:val="0068590E"/>
    <w:rsid w:val="0069021C"/>
    <w:rsid w:val="0069165F"/>
    <w:rsid w:val="006925C1"/>
    <w:rsid w:val="0069357C"/>
    <w:rsid w:val="00693C1E"/>
    <w:rsid w:val="0069419E"/>
    <w:rsid w:val="0069618B"/>
    <w:rsid w:val="00696896"/>
    <w:rsid w:val="00697394"/>
    <w:rsid w:val="006A18B7"/>
    <w:rsid w:val="006A24A3"/>
    <w:rsid w:val="006A2FF3"/>
    <w:rsid w:val="006A304C"/>
    <w:rsid w:val="006A340B"/>
    <w:rsid w:val="006A5AC2"/>
    <w:rsid w:val="006A70A0"/>
    <w:rsid w:val="006A780A"/>
    <w:rsid w:val="006B0B9E"/>
    <w:rsid w:val="006B110F"/>
    <w:rsid w:val="006B4AB7"/>
    <w:rsid w:val="006B6E98"/>
    <w:rsid w:val="006C0295"/>
    <w:rsid w:val="006C07C1"/>
    <w:rsid w:val="006C2DB3"/>
    <w:rsid w:val="006C3F56"/>
    <w:rsid w:val="006D03C0"/>
    <w:rsid w:val="006D20B1"/>
    <w:rsid w:val="006D2C4F"/>
    <w:rsid w:val="006D6A56"/>
    <w:rsid w:val="006D74F5"/>
    <w:rsid w:val="006E07B2"/>
    <w:rsid w:val="006E3C7B"/>
    <w:rsid w:val="006E3F02"/>
    <w:rsid w:val="006E66C2"/>
    <w:rsid w:val="006E71C8"/>
    <w:rsid w:val="006E736F"/>
    <w:rsid w:val="006E79D1"/>
    <w:rsid w:val="006E7E8F"/>
    <w:rsid w:val="006F02D2"/>
    <w:rsid w:val="006F28D8"/>
    <w:rsid w:val="006F486A"/>
    <w:rsid w:val="006F4ADB"/>
    <w:rsid w:val="006F5557"/>
    <w:rsid w:val="006F7874"/>
    <w:rsid w:val="00703126"/>
    <w:rsid w:val="00704DA3"/>
    <w:rsid w:val="007062B7"/>
    <w:rsid w:val="00706424"/>
    <w:rsid w:val="007064A4"/>
    <w:rsid w:val="00706558"/>
    <w:rsid w:val="00706977"/>
    <w:rsid w:val="00706A87"/>
    <w:rsid w:val="00707905"/>
    <w:rsid w:val="00712124"/>
    <w:rsid w:val="0071294B"/>
    <w:rsid w:val="0071404E"/>
    <w:rsid w:val="007141EA"/>
    <w:rsid w:val="00714271"/>
    <w:rsid w:val="0071481A"/>
    <w:rsid w:val="007150E7"/>
    <w:rsid w:val="007165FB"/>
    <w:rsid w:val="0071699C"/>
    <w:rsid w:val="007170AA"/>
    <w:rsid w:val="00717AE6"/>
    <w:rsid w:val="00720F27"/>
    <w:rsid w:val="007234E1"/>
    <w:rsid w:val="00724700"/>
    <w:rsid w:val="00725079"/>
    <w:rsid w:val="00727045"/>
    <w:rsid w:val="007309DE"/>
    <w:rsid w:val="00731F10"/>
    <w:rsid w:val="00732A53"/>
    <w:rsid w:val="007345A1"/>
    <w:rsid w:val="0073608B"/>
    <w:rsid w:val="007379D8"/>
    <w:rsid w:val="00740EAA"/>
    <w:rsid w:val="00745311"/>
    <w:rsid w:val="00745995"/>
    <w:rsid w:val="00746537"/>
    <w:rsid w:val="00747655"/>
    <w:rsid w:val="007509EB"/>
    <w:rsid w:val="00750E4C"/>
    <w:rsid w:val="00751169"/>
    <w:rsid w:val="00751CB2"/>
    <w:rsid w:val="00752004"/>
    <w:rsid w:val="007538A2"/>
    <w:rsid w:val="0075505C"/>
    <w:rsid w:val="00756C03"/>
    <w:rsid w:val="00764979"/>
    <w:rsid w:val="00766E83"/>
    <w:rsid w:val="00767AE5"/>
    <w:rsid w:val="007709F6"/>
    <w:rsid w:val="00771407"/>
    <w:rsid w:val="007744EF"/>
    <w:rsid w:val="00774C42"/>
    <w:rsid w:val="00775E9E"/>
    <w:rsid w:val="00776339"/>
    <w:rsid w:val="00777915"/>
    <w:rsid w:val="00777E35"/>
    <w:rsid w:val="00780B5C"/>
    <w:rsid w:val="00782A8D"/>
    <w:rsid w:val="007834C3"/>
    <w:rsid w:val="0078553B"/>
    <w:rsid w:val="00785E5A"/>
    <w:rsid w:val="00787BB2"/>
    <w:rsid w:val="007912CA"/>
    <w:rsid w:val="00792C56"/>
    <w:rsid w:val="00796522"/>
    <w:rsid w:val="007A0902"/>
    <w:rsid w:val="007A3B51"/>
    <w:rsid w:val="007A45B9"/>
    <w:rsid w:val="007A4E8D"/>
    <w:rsid w:val="007A57C5"/>
    <w:rsid w:val="007A7326"/>
    <w:rsid w:val="007B124A"/>
    <w:rsid w:val="007B173D"/>
    <w:rsid w:val="007B1A98"/>
    <w:rsid w:val="007B2E83"/>
    <w:rsid w:val="007B39A0"/>
    <w:rsid w:val="007B4844"/>
    <w:rsid w:val="007C0BFF"/>
    <w:rsid w:val="007C488F"/>
    <w:rsid w:val="007C5C02"/>
    <w:rsid w:val="007C7762"/>
    <w:rsid w:val="007D30D8"/>
    <w:rsid w:val="007D64D2"/>
    <w:rsid w:val="007D68C7"/>
    <w:rsid w:val="007D6D3F"/>
    <w:rsid w:val="007D7DB2"/>
    <w:rsid w:val="007E0572"/>
    <w:rsid w:val="007E0F3F"/>
    <w:rsid w:val="007E4090"/>
    <w:rsid w:val="007E795E"/>
    <w:rsid w:val="007F083F"/>
    <w:rsid w:val="007F1B9C"/>
    <w:rsid w:val="007F41A2"/>
    <w:rsid w:val="007F5671"/>
    <w:rsid w:val="007F745B"/>
    <w:rsid w:val="007F7767"/>
    <w:rsid w:val="00802978"/>
    <w:rsid w:val="00803C3C"/>
    <w:rsid w:val="00805A34"/>
    <w:rsid w:val="00805B5C"/>
    <w:rsid w:val="00806178"/>
    <w:rsid w:val="008063A1"/>
    <w:rsid w:val="008066D5"/>
    <w:rsid w:val="00810795"/>
    <w:rsid w:val="00810E1E"/>
    <w:rsid w:val="008111A2"/>
    <w:rsid w:val="00811245"/>
    <w:rsid w:val="00811536"/>
    <w:rsid w:val="008119A1"/>
    <w:rsid w:val="008137D5"/>
    <w:rsid w:val="008148E5"/>
    <w:rsid w:val="00814D8A"/>
    <w:rsid w:val="00817077"/>
    <w:rsid w:val="00817AC5"/>
    <w:rsid w:val="0082032F"/>
    <w:rsid w:val="0082192D"/>
    <w:rsid w:val="00821BE9"/>
    <w:rsid w:val="00823E22"/>
    <w:rsid w:val="00824292"/>
    <w:rsid w:val="008269D6"/>
    <w:rsid w:val="00827E97"/>
    <w:rsid w:val="00832010"/>
    <w:rsid w:val="00834234"/>
    <w:rsid w:val="00834940"/>
    <w:rsid w:val="0083544D"/>
    <w:rsid w:val="00840FB3"/>
    <w:rsid w:val="0084163B"/>
    <w:rsid w:val="008429E9"/>
    <w:rsid w:val="0084336B"/>
    <w:rsid w:val="0084404D"/>
    <w:rsid w:val="008455EA"/>
    <w:rsid w:val="00847AD5"/>
    <w:rsid w:val="008537C2"/>
    <w:rsid w:val="00855284"/>
    <w:rsid w:val="008565B8"/>
    <w:rsid w:val="008572AA"/>
    <w:rsid w:val="00857883"/>
    <w:rsid w:val="00857BFC"/>
    <w:rsid w:val="00860756"/>
    <w:rsid w:val="008652E9"/>
    <w:rsid w:val="008657D6"/>
    <w:rsid w:val="008715CF"/>
    <w:rsid w:val="00874F75"/>
    <w:rsid w:val="00875E2D"/>
    <w:rsid w:val="008814CD"/>
    <w:rsid w:val="008824FA"/>
    <w:rsid w:val="0088443C"/>
    <w:rsid w:val="00885E87"/>
    <w:rsid w:val="00885F32"/>
    <w:rsid w:val="00886AB2"/>
    <w:rsid w:val="008920A0"/>
    <w:rsid w:val="008925A9"/>
    <w:rsid w:val="00897248"/>
    <w:rsid w:val="00897A4D"/>
    <w:rsid w:val="008A1CF6"/>
    <w:rsid w:val="008A2E7F"/>
    <w:rsid w:val="008A3087"/>
    <w:rsid w:val="008A46F7"/>
    <w:rsid w:val="008A69D5"/>
    <w:rsid w:val="008A6DF4"/>
    <w:rsid w:val="008B0CB9"/>
    <w:rsid w:val="008B3D71"/>
    <w:rsid w:val="008B489F"/>
    <w:rsid w:val="008B5651"/>
    <w:rsid w:val="008B72A7"/>
    <w:rsid w:val="008C0191"/>
    <w:rsid w:val="008C0CB7"/>
    <w:rsid w:val="008C0F52"/>
    <w:rsid w:val="008C1086"/>
    <w:rsid w:val="008C6A3D"/>
    <w:rsid w:val="008C6EE2"/>
    <w:rsid w:val="008D0599"/>
    <w:rsid w:val="008D165B"/>
    <w:rsid w:val="008D2CCF"/>
    <w:rsid w:val="008D3A25"/>
    <w:rsid w:val="008D4460"/>
    <w:rsid w:val="008D47CE"/>
    <w:rsid w:val="008D5207"/>
    <w:rsid w:val="008D6130"/>
    <w:rsid w:val="008E1775"/>
    <w:rsid w:val="008E1DAC"/>
    <w:rsid w:val="008E28C2"/>
    <w:rsid w:val="008E2E7C"/>
    <w:rsid w:val="008E3048"/>
    <w:rsid w:val="008E3614"/>
    <w:rsid w:val="008E376E"/>
    <w:rsid w:val="008E3B20"/>
    <w:rsid w:val="008E575B"/>
    <w:rsid w:val="008E6B94"/>
    <w:rsid w:val="008F0F08"/>
    <w:rsid w:val="008F16E2"/>
    <w:rsid w:val="008F2F09"/>
    <w:rsid w:val="008F4207"/>
    <w:rsid w:val="008F635F"/>
    <w:rsid w:val="00901DB4"/>
    <w:rsid w:val="00904449"/>
    <w:rsid w:val="00904B4C"/>
    <w:rsid w:val="00906067"/>
    <w:rsid w:val="00906C9E"/>
    <w:rsid w:val="00907F59"/>
    <w:rsid w:val="00911DA1"/>
    <w:rsid w:val="00915109"/>
    <w:rsid w:val="009154E5"/>
    <w:rsid w:val="009167AE"/>
    <w:rsid w:val="00916B7F"/>
    <w:rsid w:val="00921D09"/>
    <w:rsid w:val="00925D8B"/>
    <w:rsid w:val="0093006C"/>
    <w:rsid w:val="00932ED7"/>
    <w:rsid w:val="00933D79"/>
    <w:rsid w:val="009356CF"/>
    <w:rsid w:val="00935C2D"/>
    <w:rsid w:val="00936B0B"/>
    <w:rsid w:val="009403FD"/>
    <w:rsid w:val="00942252"/>
    <w:rsid w:val="009430D6"/>
    <w:rsid w:val="0094331A"/>
    <w:rsid w:val="0094571F"/>
    <w:rsid w:val="00945801"/>
    <w:rsid w:val="00947AA6"/>
    <w:rsid w:val="00950D77"/>
    <w:rsid w:val="00951400"/>
    <w:rsid w:val="009517CA"/>
    <w:rsid w:val="0095184F"/>
    <w:rsid w:val="009518FF"/>
    <w:rsid w:val="0095247B"/>
    <w:rsid w:val="00954A0D"/>
    <w:rsid w:val="00954A9C"/>
    <w:rsid w:val="00955AAC"/>
    <w:rsid w:val="0096243D"/>
    <w:rsid w:val="00962484"/>
    <w:rsid w:val="00963AB0"/>
    <w:rsid w:val="00965567"/>
    <w:rsid w:val="009668A6"/>
    <w:rsid w:val="00972010"/>
    <w:rsid w:val="009723D7"/>
    <w:rsid w:val="00976150"/>
    <w:rsid w:val="00980F93"/>
    <w:rsid w:val="0098450E"/>
    <w:rsid w:val="00985CFE"/>
    <w:rsid w:val="009862D4"/>
    <w:rsid w:val="00991259"/>
    <w:rsid w:val="009914D4"/>
    <w:rsid w:val="0099160B"/>
    <w:rsid w:val="00994663"/>
    <w:rsid w:val="009948AF"/>
    <w:rsid w:val="00994A6A"/>
    <w:rsid w:val="009952A5"/>
    <w:rsid w:val="00995C84"/>
    <w:rsid w:val="009A0009"/>
    <w:rsid w:val="009A0C7E"/>
    <w:rsid w:val="009A3735"/>
    <w:rsid w:val="009A7A34"/>
    <w:rsid w:val="009B03AA"/>
    <w:rsid w:val="009B0E54"/>
    <w:rsid w:val="009B2C9D"/>
    <w:rsid w:val="009B45C8"/>
    <w:rsid w:val="009B77DC"/>
    <w:rsid w:val="009C0C0A"/>
    <w:rsid w:val="009C0EF9"/>
    <w:rsid w:val="009C44FD"/>
    <w:rsid w:val="009C49A4"/>
    <w:rsid w:val="009C67A5"/>
    <w:rsid w:val="009D0D61"/>
    <w:rsid w:val="009D1AB9"/>
    <w:rsid w:val="009D40B9"/>
    <w:rsid w:val="009D5192"/>
    <w:rsid w:val="009D61ED"/>
    <w:rsid w:val="009E04CC"/>
    <w:rsid w:val="009E3EBF"/>
    <w:rsid w:val="009E3ECF"/>
    <w:rsid w:val="009E43C3"/>
    <w:rsid w:val="009E6394"/>
    <w:rsid w:val="009F5CE4"/>
    <w:rsid w:val="009F5DB6"/>
    <w:rsid w:val="009F5ED0"/>
    <w:rsid w:val="009F6D18"/>
    <w:rsid w:val="009F7C9D"/>
    <w:rsid w:val="009F7D08"/>
    <w:rsid w:val="00A00CE1"/>
    <w:rsid w:val="00A020C5"/>
    <w:rsid w:val="00A02258"/>
    <w:rsid w:val="00A05151"/>
    <w:rsid w:val="00A0584D"/>
    <w:rsid w:val="00A05BA7"/>
    <w:rsid w:val="00A068B9"/>
    <w:rsid w:val="00A14240"/>
    <w:rsid w:val="00A1488B"/>
    <w:rsid w:val="00A15750"/>
    <w:rsid w:val="00A15E77"/>
    <w:rsid w:val="00A17132"/>
    <w:rsid w:val="00A178CB"/>
    <w:rsid w:val="00A17B90"/>
    <w:rsid w:val="00A20576"/>
    <w:rsid w:val="00A2084C"/>
    <w:rsid w:val="00A23DE2"/>
    <w:rsid w:val="00A302EC"/>
    <w:rsid w:val="00A30CD0"/>
    <w:rsid w:val="00A32B0A"/>
    <w:rsid w:val="00A33BF5"/>
    <w:rsid w:val="00A34984"/>
    <w:rsid w:val="00A34CD6"/>
    <w:rsid w:val="00A3529F"/>
    <w:rsid w:val="00A35AA3"/>
    <w:rsid w:val="00A374AB"/>
    <w:rsid w:val="00A37906"/>
    <w:rsid w:val="00A37C94"/>
    <w:rsid w:val="00A421AE"/>
    <w:rsid w:val="00A42E4D"/>
    <w:rsid w:val="00A42F36"/>
    <w:rsid w:val="00A44271"/>
    <w:rsid w:val="00A46A68"/>
    <w:rsid w:val="00A477AB"/>
    <w:rsid w:val="00A52E28"/>
    <w:rsid w:val="00A5380C"/>
    <w:rsid w:val="00A54883"/>
    <w:rsid w:val="00A54D34"/>
    <w:rsid w:val="00A57118"/>
    <w:rsid w:val="00A64B6A"/>
    <w:rsid w:val="00A65987"/>
    <w:rsid w:val="00A670B1"/>
    <w:rsid w:val="00A67F95"/>
    <w:rsid w:val="00A72BEF"/>
    <w:rsid w:val="00A72EFF"/>
    <w:rsid w:val="00A7565B"/>
    <w:rsid w:val="00A77398"/>
    <w:rsid w:val="00A84988"/>
    <w:rsid w:val="00A84D81"/>
    <w:rsid w:val="00A85A8C"/>
    <w:rsid w:val="00A85EA5"/>
    <w:rsid w:val="00A8656C"/>
    <w:rsid w:val="00A86A51"/>
    <w:rsid w:val="00A87E2E"/>
    <w:rsid w:val="00A94F4B"/>
    <w:rsid w:val="00A95C86"/>
    <w:rsid w:val="00A97C0E"/>
    <w:rsid w:val="00AA019F"/>
    <w:rsid w:val="00AA1042"/>
    <w:rsid w:val="00AA280B"/>
    <w:rsid w:val="00AA306B"/>
    <w:rsid w:val="00AA329F"/>
    <w:rsid w:val="00AA3711"/>
    <w:rsid w:val="00AA4960"/>
    <w:rsid w:val="00AA4F2C"/>
    <w:rsid w:val="00AA50BD"/>
    <w:rsid w:val="00AA5696"/>
    <w:rsid w:val="00AA59FF"/>
    <w:rsid w:val="00AA606C"/>
    <w:rsid w:val="00AA7014"/>
    <w:rsid w:val="00AA76C8"/>
    <w:rsid w:val="00AB02C1"/>
    <w:rsid w:val="00AB21D6"/>
    <w:rsid w:val="00AB3B8D"/>
    <w:rsid w:val="00AB41B8"/>
    <w:rsid w:val="00AB6194"/>
    <w:rsid w:val="00AB6795"/>
    <w:rsid w:val="00AB6D49"/>
    <w:rsid w:val="00AB7149"/>
    <w:rsid w:val="00AB73AC"/>
    <w:rsid w:val="00AB7B3C"/>
    <w:rsid w:val="00AC08BA"/>
    <w:rsid w:val="00AC12A2"/>
    <w:rsid w:val="00AC2BBA"/>
    <w:rsid w:val="00AC2D7C"/>
    <w:rsid w:val="00AC62D5"/>
    <w:rsid w:val="00AC6628"/>
    <w:rsid w:val="00AC72DE"/>
    <w:rsid w:val="00AD0EC5"/>
    <w:rsid w:val="00AD2306"/>
    <w:rsid w:val="00AD627E"/>
    <w:rsid w:val="00AE1266"/>
    <w:rsid w:val="00AE1793"/>
    <w:rsid w:val="00AE1EDD"/>
    <w:rsid w:val="00AE2FE8"/>
    <w:rsid w:val="00AE327B"/>
    <w:rsid w:val="00AE3DF2"/>
    <w:rsid w:val="00AE5B3B"/>
    <w:rsid w:val="00AE641A"/>
    <w:rsid w:val="00AF048B"/>
    <w:rsid w:val="00AF0A3B"/>
    <w:rsid w:val="00AF1A88"/>
    <w:rsid w:val="00AF2875"/>
    <w:rsid w:val="00AF2D76"/>
    <w:rsid w:val="00AF3B7F"/>
    <w:rsid w:val="00AF648D"/>
    <w:rsid w:val="00AF6E81"/>
    <w:rsid w:val="00AF7AF4"/>
    <w:rsid w:val="00B00709"/>
    <w:rsid w:val="00B02CED"/>
    <w:rsid w:val="00B04A90"/>
    <w:rsid w:val="00B05884"/>
    <w:rsid w:val="00B05D9B"/>
    <w:rsid w:val="00B10FF3"/>
    <w:rsid w:val="00B11741"/>
    <w:rsid w:val="00B1364D"/>
    <w:rsid w:val="00B138DD"/>
    <w:rsid w:val="00B1713A"/>
    <w:rsid w:val="00B20A3F"/>
    <w:rsid w:val="00B20EFA"/>
    <w:rsid w:val="00B22462"/>
    <w:rsid w:val="00B22B2E"/>
    <w:rsid w:val="00B2371E"/>
    <w:rsid w:val="00B23900"/>
    <w:rsid w:val="00B24051"/>
    <w:rsid w:val="00B2488F"/>
    <w:rsid w:val="00B25BDD"/>
    <w:rsid w:val="00B26260"/>
    <w:rsid w:val="00B34CD2"/>
    <w:rsid w:val="00B356AF"/>
    <w:rsid w:val="00B44A9E"/>
    <w:rsid w:val="00B45FB8"/>
    <w:rsid w:val="00B46FD1"/>
    <w:rsid w:val="00B47706"/>
    <w:rsid w:val="00B47F34"/>
    <w:rsid w:val="00B507DD"/>
    <w:rsid w:val="00B51790"/>
    <w:rsid w:val="00B52E47"/>
    <w:rsid w:val="00B5315B"/>
    <w:rsid w:val="00B5340C"/>
    <w:rsid w:val="00B56460"/>
    <w:rsid w:val="00B57C62"/>
    <w:rsid w:val="00B60F67"/>
    <w:rsid w:val="00B61DAA"/>
    <w:rsid w:val="00B624F5"/>
    <w:rsid w:val="00B6573A"/>
    <w:rsid w:val="00B65EBC"/>
    <w:rsid w:val="00B67885"/>
    <w:rsid w:val="00B71422"/>
    <w:rsid w:val="00B7173D"/>
    <w:rsid w:val="00B73304"/>
    <w:rsid w:val="00B8002B"/>
    <w:rsid w:val="00B9018C"/>
    <w:rsid w:val="00B95162"/>
    <w:rsid w:val="00B95862"/>
    <w:rsid w:val="00BA0032"/>
    <w:rsid w:val="00BA02AA"/>
    <w:rsid w:val="00BA7874"/>
    <w:rsid w:val="00BB07A9"/>
    <w:rsid w:val="00BB0CCE"/>
    <w:rsid w:val="00BB1B8F"/>
    <w:rsid w:val="00BB1E75"/>
    <w:rsid w:val="00BB37D5"/>
    <w:rsid w:val="00BB551A"/>
    <w:rsid w:val="00BB6CA1"/>
    <w:rsid w:val="00BB792E"/>
    <w:rsid w:val="00BB7B56"/>
    <w:rsid w:val="00BC08E9"/>
    <w:rsid w:val="00BC2057"/>
    <w:rsid w:val="00BD1AE5"/>
    <w:rsid w:val="00BD2854"/>
    <w:rsid w:val="00BD57F8"/>
    <w:rsid w:val="00BD59FD"/>
    <w:rsid w:val="00BE3E09"/>
    <w:rsid w:val="00BE4BF1"/>
    <w:rsid w:val="00BE52AC"/>
    <w:rsid w:val="00BE66AC"/>
    <w:rsid w:val="00BE7251"/>
    <w:rsid w:val="00BE76B1"/>
    <w:rsid w:val="00BF0FB8"/>
    <w:rsid w:val="00BF1D11"/>
    <w:rsid w:val="00BF320A"/>
    <w:rsid w:val="00BF326E"/>
    <w:rsid w:val="00BF32BC"/>
    <w:rsid w:val="00BF3B33"/>
    <w:rsid w:val="00BF3F23"/>
    <w:rsid w:val="00BF4F3C"/>
    <w:rsid w:val="00BF615A"/>
    <w:rsid w:val="00BF62CF"/>
    <w:rsid w:val="00BF6B59"/>
    <w:rsid w:val="00BF6EF9"/>
    <w:rsid w:val="00C00FE4"/>
    <w:rsid w:val="00C027FE"/>
    <w:rsid w:val="00C02B4A"/>
    <w:rsid w:val="00C03397"/>
    <w:rsid w:val="00C053E9"/>
    <w:rsid w:val="00C067AC"/>
    <w:rsid w:val="00C079BC"/>
    <w:rsid w:val="00C10839"/>
    <w:rsid w:val="00C10BB2"/>
    <w:rsid w:val="00C10E27"/>
    <w:rsid w:val="00C1167B"/>
    <w:rsid w:val="00C12124"/>
    <w:rsid w:val="00C137C1"/>
    <w:rsid w:val="00C14061"/>
    <w:rsid w:val="00C14D42"/>
    <w:rsid w:val="00C15B21"/>
    <w:rsid w:val="00C17074"/>
    <w:rsid w:val="00C2186D"/>
    <w:rsid w:val="00C221F0"/>
    <w:rsid w:val="00C23B1B"/>
    <w:rsid w:val="00C2415F"/>
    <w:rsid w:val="00C2473D"/>
    <w:rsid w:val="00C24C4E"/>
    <w:rsid w:val="00C2517C"/>
    <w:rsid w:val="00C25617"/>
    <w:rsid w:val="00C26502"/>
    <w:rsid w:val="00C26F48"/>
    <w:rsid w:val="00C272A5"/>
    <w:rsid w:val="00C31E55"/>
    <w:rsid w:val="00C36C6C"/>
    <w:rsid w:val="00C42BA4"/>
    <w:rsid w:val="00C43B90"/>
    <w:rsid w:val="00C4478B"/>
    <w:rsid w:val="00C44D5C"/>
    <w:rsid w:val="00C466AF"/>
    <w:rsid w:val="00C476A1"/>
    <w:rsid w:val="00C5032D"/>
    <w:rsid w:val="00C53F7C"/>
    <w:rsid w:val="00C5435B"/>
    <w:rsid w:val="00C54BEE"/>
    <w:rsid w:val="00C56E16"/>
    <w:rsid w:val="00C570D2"/>
    <w:rsid w:val="00C62045"/>
    <w:rsid w:val="00C65007"/>
    <w:rsid w:val="00C65769"/>
    <w:rsid w:val="00C66924"/>
    <w:rsid w:val="00C70852"/>
    <w:rsid w:val="00C71284"/>
    <w:rsid w:val="00C71856"/>
    <w:rsid w:val="00C718BA"/>
    <w:rsid w:val="00C71F56"/>
    <w:rsid w:val="00C73C8C"/>
    <w:rsid w:val="00C74AB7"/>
    <w:rsid w:val="00C76591"/>
    <w:rsid w:val="00C8003F"/>
    <w:rsid w:val="00C80C09"/>
    <w:rsid w:val="00C820F9"/>
    <w:rsid w:val="00C8617B"/>
    <w:rsid w:val="00C862E8"/>
    <w:rsid w:val="00C8712B"/>
    <w:rsid w:val="00C90BD0"/>
    <w:rsid w:val="00C926B0"/>
    <w:rsid w:val="00C932D2"/>
    <w:rsid w:val="00C968E8"/>
    <w:rsid w:val="00C96B25"/>
    <w:rsid w:val="00C9716E"/>
    <w:rsid w:val="00CA2B0B"/>
    <w:rsid w:val="00CA2D6A"/>
    <w:rsid w:val="00CA42B3"/>
    <w:rsid w:val="00CA54A3"/>
    <w:rsid w:val="00CB3CEE"/>
    <w:rsid w:val="00CB4B1B"/>
    <w:rsid w:val="00CC0CB1"/>
    <w:rsid w:val="00CC0D51"/>
    <w:rsid w:val="00CC3414"/>
    <w:rsid w:val="00CC3910"/>
    <w:rsid w:val="00CC64DC"/>
    <w:rsid w:val="00CC77DF"/>
    <w:rsid w:val="00CD38AD"/>
    <w:rsid w:val="00CD43C5"/>
    <w:rsid w:val="00CD5974"/>
    <w:rsid w:val="00CE11AD"/>
    <w:rsid w:val="00CE1623"/>
    <w:rsid w:val="00CE18E4"/>
    <w:rsid w:val="00CE1D10"/>
    <w:rsid w:val="00CE2C23"/>
    <w:rsid w:val="00CE2FD0"/>
    <w:rsid w:val="00CE3D22"/>
    <w:rsid w:val="00CE72BE"/>
    <w:rsid w:val="00CF1480"/>
    <w:rsid w:val="00CF1C80"/>
    <w:rsid w:val="00CF2AFA"/>
    <w:rsid w:val="00CF33B5"/>
    <w:rsid w:val="00CF680D"/>
    <w:rsid w:val="00CF7900"/>
    <w:rsid w:val="00D0019C"/>
    <w:rsid w:val="00D009A6"/>
    <w:rsid w:val="00D01E7B"/>
    <w:rsid w:val="00D02FB8"/>
    <w:rsid w:val="00D03432"/>
    <w:rsid w:val="00D042F5"/>
    <w:rsid w:val="00D067A6"/>
    <w:rsid w:val="00D067FA"/>
    <w:rsid w:val="00D108F6"/>
    <w:rsid w:val="00D10F38"/>
    <w:rsid w:val="00D12E7D"/>
    <w:rsid w:val="00D13A29"/>
    <w:rsid w:val="00D14DF2"/>
    <w:rsid w:val="00D217AA"/>
    <w:rsid w:val="00D22577"/>
    <w:rsid w:val="00D23C8D"/>
    <w:rsid w:val="00D240F7"/>
    <w:rsid w:val="00D2431A"/>
    <w:rsid w:val="00D3345B"/>
    <w:rsid w:val="00D334E1"/>
    <w:rsid w:val="00D352CA"/>
    <w:rsid w:val="00D36C2B"/>
    <w:rsid w:val="00D36E5E"/>
    <w:rsid w:val="00D370E8"/>
    <w:rsid w:val="00D378D6"/>
    <w:rsid w:val="00D37921"/>
    <w:rsid w:val="00D37D32"/>
    <w:rsid w:val="00D42C01"/>
    <w:rsid w:val="00D47ED0"/>
    <w:rsid w:val="00D516F8"/>
    <w:rsid w:val="00D51C14"/>
    <w:rsid w:val="00D52F41"/>
    <w:rsid w:val="00D5361E"/>
    <w:rsid w:val="00D54113"/>
    <w:rsid w:val="00D551E8"/>
    <w:rsid w:val="00D56385"/>
    <w:rsid w:val="00D56DDD"/>
    <w:rsid w:val="00D57C4F"/>
    <w:rsid w:val="00D57CEC"/>
    <w:rsid w:val="00D61778"/>
    <w:rsid w:val="00D618A9"/>
    <w:rsid w:val="00D62D9A"/>
    <w:rsid w:val="00D63507"/>
    <w:rsid w:val="00D64E2B"/>
    <w:rsid w:val="00D671CE"/>
    <w:rsid w:val="00D7030E"/>
    <w:rsid w:val="00D7335E"/>
    <w:rsid w:val="00D74C3A"/>
    <w:rsid w:val="00D760D4"/>
    <w:rsid w:val="00D76E48"/>
    <w:rsid w:val="00D80D95"/>
    <w:rsid w:val="00D83A12"/>
    <w:rsid w:val="00D84512"/>
    <w:rsid w:val="00D84A8C"/>
    <w:rsid w:val="00D87556"/>
    <w:rsid w:val="00D9030E"/>
    <w:rsid w:val="00D91621"/>
    <w:rsid w:val="00D95521"/>
    <w:rsid w:val="00D95CE7"/>
    <w:rsid w:val="00D97D40"/>
    <w:rsid w:val="00DA0A00"/>
    <w:rsid w:val="00DA2179"/>
    <w:rsid w:val="00DA2DCB"/>
    <w:rsid w:val="00DA4238"/>
    <w:rsid w:val="00DA6648"/>
    <w:rsid w:val="00DA765D"/>
    <w:rsid w:val="00DB0CD3"/>
    <w:rsid w:val="00DB3248"/>
    <w:rsid w:val="00DB6E83"/>
    <w:rsid w:val="00DB766A"/>
    <w:rsid w:val="00DB7985"/>
    <w:rsid w:val="00DB7A48"/>
    <w:rsid w:val="00DC12E6"/>
    <w:rsid w:val="00DC1429"/>
    <w:rsid w:val="00DC1FE2"/>
    <w:rsid w:val="00DC20A5"/>
    <w:rsid w:val="00DC2C73"/>
    <w:rsid w:val="00DC4999"/>
    <w:rsid w:val="00DC6596"/>
    <w:rsid w:val="00DC67C0"/>
    <w:rsid w:val="00DC6E25"/>
    <w:rsid w:val="00DC6F1E"/>
    <w:rsid w:val="00DC7C32"/>
    <w:rsid w:val="00DD0094"/>
    <w:rsid w:val="00DD104A"/>
    <w:rsid w:val="00DD1449"/>
    <w:rsid w:val="00DD1FBE"/>
    <w:rsid w:val="00DD2DDF"/>
    <w:rsid w:val="00DD38A5"/>
    <w:rsid w:val="00DD3B39"/>
    <w:rsid w:val="00DD4530"/>
    <w:rsid w:val="00DD4F17"/>
    <w:rsid w:val="00DD531C"/>
    <w:rsid w:val="00DE0D46"/>
    <w:rsid w:val="00DE2723"/>
    <w:rsid w:val="00DE3486"/>
    <w:rsid w:val="00DE61BF"/>
    <w:rsid w:val="00DE77E2"/>
    <w:rsid w:val="00DF3E17"/>
    <w:rsid w:val="00DF4FF2"/>
    <w:rsid w:val="00DF5722"/>
    <w:rsid w:val="00DF7F3A"/>
    <w:rsid w:val="00E001FE"/>
    <w:rsid w:val="00E0029B"/>
    <w:rsid w:val="00E003C0"/>
    <w:rsid w:val="00E00EEB"/>
    <w:rsid w:val="00E0466A"/>
    <w:rsid w:val="00E050F7"/>
    <w:rsid w:val="00E0514E"/>
    <w:rsid w:val="00E0596D"/>
    <w:rsid w:val="00E06740"/>
    <w:rsid w:val="00E121FB"/>
    <w:rsid w:val="00E13DDA"/>
    <w:rsid w:val="00E1431D"/>
    <w:rsid w:val="00E152DB"/>
    <w:rsid w:val="00E162D7"/>
    <w:rsid w:val="00E214A3"/>
    <w:rsid w:val="00E217DA"/>
    <w:rsid w:val="00E26BE8"/>
    <w:rsid w:val="00E30BCE"/>
    <w:rsid w:val="00E31569"/>
    <w:rsid w:val="00E31C2C"/>
    <w:rsid w:val="00E3256C"/>
    <w:rsid w:val="00E32F84"/>
    <w:rsid w:val="00E334B1"/>
    <w:rsid w:val="00E3520B"/>
    <w:rsid w:val="00E36CC7"/>
    <w:rsid w:val="00E4009C"/>
    <w:rsid w:val="00E40C7E"/>
    <w:rsid w:val="00E40EFF"/>
    <w:rsid w:val="00E41106"/>
    <w:rsid w:val="00E431BA"/>
    <w:rsid w:val="00E451D9"/>
    <w:rsid w:val="00E477EB"/>
    <w:rsid w:val="00E47CD0"/>
    <w:rsid w:val="00E51D5F"/>
    <w:rsid w:val="00E53861"/>
    <w:rsid w:val="00E53DE3"/>
    <w:rsid w:val="00E5456D"/>
    <w:rsid w:val="00E56ED0"/>
    <w:rsid w:val="00E6142C"/>
    <w:rsid w:val="00E619D7"/>
    <w:rsid w:val="00E632F4"/>
    <w:rsid w:val="00E6332C"/>
    <w:rsid w:val="00E63D33"/>
    <w:rsid w:val="00E652B8"/>
    <w:rsid w:val="00E67884"/>
    <w:rsid w:val="00E71842"/>
    <w:rsid w:val="00E7366A"/>
    <w:rsid w:val="00E77394"/>
    <w:rsid w:val="00E818E1"/>
    <w:rsid w:val="00E82630"/>
    <w:rsid w:val="00E83AE7"/>
    <w:rsid w:val="00E851C5"/>
    <w:rsid w:val="00E854C4"/>
    <w:rsid w:val="00E85CBB"/>
    <w:rsid w:val="00E86E7F"/>
    <w:rsid w:val="00E90A5D"/>
    <w:rsid w:val="00E92F81"/>
    <w:rsid w:val="00E96A3F"/>
    <w:rsid w:val="00EA09C3"/>
    <w:rsid w:val="00EA1D46"/>
    <w:rsid w:val="00EA2230"/>
    <w:rsid w:val="00EA22E1"/>
    <w:rsid w:val="00EA37EE"/>
    <w:rsid w:val="00EA408A"/>
    <w:rsid w:val="00EA40A5"/>
    <w:rsid w:val="00EA5F80"/>
    <w:rsid w:val="00EB033F"/>
    <w:rsid w:val="00EB05B7"/>
    <w:rsid w:val="00EB124C"/>
    <w:rsid w:val="00EB14E8"/>
    <w:rsid w:val="00EB2256"/>
    <w:rsid w:val="00EB2261"/>
    <w:rsid w:val="00EB34BA"/>
    <w:rsid w:val="00EB4DA4"/>
    <w:rsid w:val="00EB5458"/>
    <w:rsid w:val="00EC05F3"/>
    <w:rsid w:val="00EC1359"/>
    <w:rsid w:val="00EC14F2"/>
    <w:rsid w:val="00EC1534"/>
    <w:rsid w:val="00EC3131"/>
    <w:rsid w:val="00EC39ED"/>
    <w:rsid w:val="00EC5428"/>
    <w:rsid w:val="00EC76A0"/>
    <w:rsid w:val="00EC7CBD"/>
    <w:rsid w:val="00ED3938"/>
    <w:rsid w:val="00ED59BE"/>
    <w:rsid w:val="00ED5ABA"/>
    <w:rsid w:val="00ED5BE6"/>
    <w:rsid w:val="00EE19A7"/>
    <w:rsid w:val="00EE2599"/>
    <w:rsid w:val="00EE4816"/>
    <w:rsid w:val="00EF0064"/>
    <w:rsid w:val="00EF2326"/>
    <w:rsid w:val="00EF3A9C"/>
    <w:rsid w:val="00EF60E3"/>
    <w:rsid w:val="00EF6B12"/>
    <w:rsid w:val="00F004B6"/>
    <w:rsid w:val="00F008F6"/>
    <w:rsid w:val="00F0297C"/>
    <w:rsid w:val="00F041CF"/>
    <w:rsid w:val="00F05A54"/>
    <w:rsid w:val="00F0716B"/>
    <w:rsid w:val="00F07EE1"/>
    <w:rsid w:val="00F128EC"/>
    <w:rsid w:val="00F13016"/>
    <w:rsid w:val="00F16A47"/>
    <w:rsid w:val="00F17F6E"/>
    <w:rsid w:val="00F20181"/>
    <w:rsid w:val="00F2073F"/>
    <w:rsid w:val="00F2302C"/>
    <w:rsid w:val="00F233BF"/>
    <w:rsid w:val="00F2415B"/>
    <w:rsid w:val="00F270B9"/>
    <w:rsid w:val="00F31B65"/>
    <w:rsid w:val="00F31C94"/>
    <w:rsid w:val="00F31F0F"/>
    <w:rsid w:val="00F35A9C"/>
    <w:rsid w:val="00F37517"/>
    <w:rsid w:val="00F40C01"/>
    <w:rsid w:val="00F42F15"/>
    <w:rsid w:val="00F47CE0"/>
    <w:rsid w:val="00F51C64"/>
    <w:rsid w:val="00F5260D"/>
    <w:rsid w:val="00F52730"/>
    <w:rsid w:val="00F567EE"/>
    <w:rsid w:val="00F57639"/>
    <w:rsid w:val="00F57F90"/>
    <w:rsid w:val="00F648D1"/>
    <w:rsid w:val="00F659B5"/>
    <w:rsid w:val="00F66D70"/>
    <w:rsid w:val="00F67226"/>
    <w:rsid w:val="00F67714"/>
    <w:rsid w:val="00F725EE"/>
    <w:rsid w:val="00F742C0"/>
    <w:rsid w:val="00F76AA1"/>
    <w:rsid w:val="00F804C7"/>
    <w:rsid w:val="00F813F5"/>
    <w:rsid w:val="00F83028"/>
    <w:rsid w:val="00F844AC"/>
    <w:rsid w:val="00F91BCC"/>
    <w:rsid w:val="00F92600"/>
    <w:rsid w:val="00F95F24"/>
    <w:rsid w:val="00F96421"/>
    <w:rsid w:val="00F96BB7"/>
    <w:rsid w:val="00F974BE"/>
    <w:rsid w:val="00FA0920"/>
    <w:rsid w:val="00FA1527"/>
    <w:rsid w:val="00FA181A"/>
    <w:rsid w:val="00FA2253"/>
    <w:rsid w:val="00FA2C89"/>
    <w:rsid w:val="00FA52B7"/>
    <w:rsid w:val="00FB06AB"/>
    <w:rsid w:val="00FB0BF2"/>
    <w:rsid w:val="00FB301B"/>
    <w:rsid w:val="00FB3A0E"/>
    <w:rsid w:val="00FB46A8"/>
    <w:rsid w:val="00FB5BE5"/>
    <w:rsid w:val="00FC07CA"/>
    <w:rsid w:val="00FC084E"/>
    <w:rsid w:val="00FC30A0"/>
    <w:rsid w:val="00FC4868"/>
    <w:rsid w:val="00FC4DCC"/>
    <w:rsid w:val="00FD197A"/>
    <w:rsid w:val="00FD1B10"/>
    <w:rsid w:val="00FD27E1"/>
    <w:rsid w:val="00FD3C9B"/>
    <w:rsid w:val="00FD557A"/>
    <w:rsid w:val="00FD793A"/>
    <w:rsid w:val="00FE0E0F"/>
    <w:rsid w:val="00FE164A"/>
    <w:rsid w:val="00FE2324"/>
    <w:rsid w:val="00FE2F1C"/>
    <w:rsid w:val="00FE3BDB"/>
    <w:rsid w:val="00FE3F06"/>
    <w:rsid w:val="00FE7321"/>
    <w:rsid w:val="00FE793C"/>
    <w:rsid w:val="00FE7AB6"/>
    <w:rsid w:val="00FF0022"/>
    <w:rsid w:val="00FF17F6"/>
    <w:rsid w:val="00FF22F5"/>
    <w:rsid w:val="00FF3DCE"/>
    <w:rsid w:val="00FF401F"/>
    <w:rsid w:val="00FF44D4"/>
    <w:rsid w:val="00FF4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E5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BF3F23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BF3F23"/>
    <w:rPr>
      <w:rFonts w:cs="Times New Roman"/>
    </w:rPr>
  </w:style>
  <w:style w:type="paragraph" w:customStyle="1" w:styleId="consplustitle">
    <w:name w:val="consplustitle"/>
    <w:basedOn w:val="Normal"/>
    <w:uiPriority w:val="99"/>
    <w:rsid w:val="00BF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5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38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A09C1"/>
    <w:pPr>
      <w:ind w:left="720"/>
      <w:contextualSpacing/>
    </w:pPr>
  </w:style>
  <w:style w:type="table" w:styleId="TableGrid">
    <w:name w:val="Table Grid"/>
    <w:basedOn w:val="TableNormal"/>
    <w:uiPriority w:val="99"/>
    <w:locked/>
    <w:rsid w:val="003A59F7"/>
    <w:pPr>
      <w:spacing w:after="200" w:line="276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09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2773</TotalTime>
  <Pages>20</Pages>
  <Words>3648</Words>
  <Characters>20795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234</cp:lastModifiedBy>
  <cp:revision>77</cp:revision>
  <cp:lastPrinted>2016-01-29T06:23:00Z</cp:lastPrinted>
  <dcterms:created xsi:type="dcterms:W3CDTF">2015-01-29T09:45:00Z</dcterms:created>
  <dcterms:modified xsi:type="dcterms:W3CDTF">2016-05-19T10:07:00Z</dcterms:modified>
</cp:coreProperties>
</file>